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971DF" w14:textId="5889FEFF" w:rsidR="000D4A51" w:rsidRPr="000D4A51" w:rsidRDefault="000D4A51" w:rsidP="000D4A51">
      <w:pPr>
        <w:ind w:left="-1701" w:right="-850"/>
        <w:jc w:val="center"/>
        <w:rPr>
          <w:rFonts w:eastAsia="Calibri"/>
          <w:b/>
          <w:sz w:val="40"/>
          <w:szCs w:val="40"/>
        </w:rPr>
      </w:pPr>
      <w:r w:rsidRPr="000D4A51">
        <w:rPr>
          <w:rFonts w:ascii="Calibri" w:eastAsia="Calibri" w:hAnsi="Calibri"/>
          <w:b/>
          <w:noProof/>
        </w:rPr>
        <w:drawing>
          <wp:inline distT="0" distB="0" distL="0" distR="0" wp14:anchorId="14AD47D5" wp14:editId="318BBACC">
            <wp:extent cx="895350" cy="1104900"/>
            <wp:effectExtent l="0" t="0" r="0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5A65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 w:val="28"/>
          <w:szCs w:val="28"/>
        </w:rPr>
      </w:pPr>
    </w:p>
    <w:p w14:paraId="4CD29B20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 w:val="40"/>
          <w:szCs w:val="40"/>
        </w:rPr>
      </w:pPr>
      <w:r w:rsidRPr="000D4A51">
        <w:rPr>
          <w:rFonts w:eastAsia="Calibri"/>
          <w:b/>
          <w:sz w:val="40"/>
          <w:szCs w:val="40"/>
        </w:rPr>
        <w:t>СОВЕТ  ДЕПУТАТОВ</w:t>
      </w:r>
    </w:p>
    <w:p w14:paraId="4695EA93" w14:textId="77777777" w:rsidR="000D4A51" w:rsidRPr="000D4A51" w:rsidRDefault="000D4A51" w:rsidP="000D4A51">
      <w:pPr>
        <w:ind w:left="-1701" w:right="-850"/>
        <w:jc w:val="center"/>
        <w:rPr>
          <w:b/>
          <w:bCs/>
          <w:spacing w:val="10"/>
          <w:w w:val="115"/>
          <w:sz w:val="28"/>
          <w:szCs w:val="28"/>
        </w:rPr>
      </w:pPr>
      <w:r w:rsidRPr="000D4A51">
        <w:rPr>
          <w:b/>
          <w:bCs/>
          <w:noProof/>
          <w:spacing w:val="10"/>
          <w:w w:val="115"/>
          <w:sz w:val="28"/>
          <w:szCs w:val="28"/>
        </w:rPr>
        <w:t>МУНИЦИПАЛЬНОГО ОБРАЗОВАНИЯ</w:t>
      </w:r>
    </w:p>
    <w:p w14:paraId="0054DBFA" w14:textId="77777777" w:rsidR="000D4A51" w:rsidRPr="000D4A51" w:rsidRDefault="000D4A51" w:rsidP="000D4A51">
      <w:pPr>
        <w:ind w:left="-1701" w:right="-850"/>
        <w:jc w:val="center"/>
        <w:rPr>
          <w:b/>
          <w:bCs/>
          <w:noProof/>
          <w:spacing w:val="10"/>
          <w:w w:val="115"/>
          <w:sz w:val="28"/>
          <w:szCs w:val="28"/>
        </w:rPr>
      </w:pPr>
      <w:r w:rsidRPr="000D4A51">
        <w:rPr>
          <w:b/>
          <w:bCs/>
          <w:noProof/>
          <w:spacing w:val="10"/>
          <w:w w:val="115"/>
          <w:sz w:val="28"/>
          <w:szCs w:val="28"/>
        </w:rPr>
        <w:t>ГОРОДСКОЙ ОКРУГ ЛЮБЕРЦЫ</w:t>
      </w:r>
      <w:r w:rsidRPr="000D4A51">
        <w:rPr>
          <w:b/>
          <w:bCs/>
          <w:spacing w:val="10"/>
          <w:w w:val="115"/>
          <w:sz w:val="28"/>
          <w:szCs w:val="28"/>
        </w:rPr>
        <w:br/>
      </w:r>
      <w:r w:rsidRPr="000D4A51">
        <w:rPr>
          <w:b/>
          <w:bCs/>
          <w:noProof/>
          <w:spacing w:val="10"/>
          <w:w w:val="115"/>
          <w:sz w:val="28"/>
          <w:szCs w:val="28"/>
        </w:rPr>
        <w:t>МОСКОВСКОЙ ОБЛАСТИ</w:t>
      </w:r>
    </w:p>
    <w:p w14:paraId="5287BFBD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Cs w:val="24"/>
        </w:rPr>
      </w:pPr>
    </w:p>
    <w:p w14:paraId="3CD39F29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 w:val="32"/>
          <w:szCs w:val="32"/>
        </w:rPr>
      </w:pPr>
      <w:r w:rsidRPr="000D4A51">
        <w:rPr>
          <w:rFonts w:eastAsia="Calibri"/>
          <w:b/>
          <w:sz w:val="32"/>
          <w:szCs w:val="32"/>
        </w:rPr>
        <w:t>РЕШЕНИЕ</w:t>
      </w:r>
    </w:p>
    <w:p w14:paraId="1D8DC688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 w:val="28"/>
          <w:szCs w:val="28"/>
        </w:rPr>
      </w:pPr>
    </w:p>
    <w:p w14:paraId="630612B1" w14:textId="79D02222" w:rsidR="000D4A51" w:rsidRPr="000D4A51" w:rsidRDefault="000D4A51" w:rsidP="000D4A51">
      <w:pPr>
        <w:ind w:left="-1701" w:right="-850"/>
        <w:jc w:val="center"/>
        <w:rPr>
          <w:rFonts w:eastAsia="Calibri"/>
          <w:szCs w:val="24"/>
        </w:rPr>
      </w:pPr>
      <w:r w:rsidRPr="000D4A51">
        <w:rPr>
          <w:rFonts w:eastAsia="Calibri"/>
          <w:szCs w:val="24"/>
        </w:rPr>
        <w:t xml:space="preserve">13.11.2024                                                                                              № </w:t>
      </w:r>
      <w:r>
        <w:rPr>
          <w:rFonts w:eastAsia="Calibri"/>
          <w:szCs w:val="24"/>
        </w:rPr>
        <w:t>193</w:t>
      </w:r>
      <w:r w:rsidRPr="000D4A51">
        <w:rPr>
          <w:rFonts w:eastAsia="Calibri"/>
          <w:szCs w:val="24"/>
        </w:rPr>
        <w:t>/31</w:t>
      </w:r>
    </w:p>
    <w:p w14:paraId="7B07EE7B" w14:textId="77777777" w:rsidR="000D4A51" w:rsidRPr="000D4A51" w:rsidRDefault="000D4A51" w:rsidP="000D4A51">
      <w:pPr>
        <w:ind w:left="-1701" w:right="-850"/>
        <w:jc w:val="center"/>
        <w:rPr>
          <w:rFonts w:eastAsia="Calibri"/>
          <w:b/>
          <w:szCs w:val="24"/>
        </w:rPr>
      </w:pPr>
    </w:p>
    <w:p w14:paraId="7A54F13F" w14:textId="77777777" w:rsidR="000D4A51" w:rsidRPr="000D4A51" w:rsidRDefault="000D4A51" w:rsidP="000D4A51">
      <w:pPr>
        <w:ind w:left="-1701" w:right="-850"/>
        <w:jc w:val="center"/>
        <w:rPr>
          <w:b/>
        </w:rPr>
      </w:pPr>
      <w:r w:rsidRPr="000D4A51">
        <w:rPr>
          <w:b/>
        </w:rPr>
        <w:t>г. Люберцы</w:t>
      </w:r>
    </w:p>
    <w:p w14:paraId="0B945C39" w14:textId="77777777" w:rsidR="00C73479" w:rsidRPr="00E06A1C" w:rsidRDefault="00C73479" w:rsidP="00C73479">
      <w:pPr>
        <w:jc w:val="center"/>
        <w:rPr>
          <w:b/>
          <w:color w:val="000000"/>
          <w:sz w:val="22"/>
          <w:szCs w:val="22"/>
        </w:rPr>
      </w:pPr>
    </w:p>
    <w:p w14:paraId="55A2A310" w14:textId="77777777" w:rsidR="006E452B" w:rsidRDefault="00C9084F" w:rsidP="005B75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91CE9">
        <w:rPr>
          <w:b/>
          <w:sz w:val="28"/>
          <w:szCs w:val="28"/>
        </w:rPr>
        <w:t>б утверждении</w:t>
      </w:r>
      <w:r w:rsidR="00681E8D">
        <w:rPr>
          <w:b/>
          <w:sz w:val="28"/>
          <w:szCs w:val="28"/>
        </w:rPr>
        <w:t xml:space="preserve"> </w:t>
      </w:r>
      <w:r w:rsidR="007E4898">
        <w:rPr>
          <w:b/>
          <w:sz w:val="28"/>
          <w:szCs w:val="28"/>
        </w:rPr>
        <w:t>членов</w:t>
      </w:r>
      <w:r w:rsidR="00681E8D">
        <w:rPr>
          <w:b/>
          <w:sz w:val="28"/>
          <w:szCs w:val="28"/>
        </w:rPr>
        <w:t xml:space="preserve"> Общественной палаты </w:t>
      </w:r>
      <w:r w:rsidR="002E3E70">
        <w:rPr>
          <w:b/>
          <w:sz w:val="28"/>
          <w:szCs w:val="28"/>
        </w:rPr>
        <w:br/>
        <w:t>городского округа Люберцы</w:t>
      </w:r>
      <w:r w:rsidR="00681E8D">
        <w:rPr>
          <w:b/>
          <w:sz w:val="28"/>
          <w:szCs w:val="28"/>
        </w:rPr>
        <w:t xml:space="preserve"> Московской области</w:t>
      </w:r>
    </w:p>
    <w:p w14:paraId="5B568B08" w14:textId="77777777" w:rsidR="006E452B" w:rsidRDefault="006E452B" w:rsidP="00B32E66">
      <w:pPr>
        <w:ind w:firstLine="709"/>
        <w:jc w:val="both"/>
        <w:rPr>
          <w:sz w:val="28"/>
          <w:szCs w:val="28"/>
        </w:rPr>
      </w:pPr>
    </w:p>
    <w:p w14:paraId="2220932A" w14:textId="23048116" w:rsidR="00B32E66" w:rsidRDefault="00B32E66" w:rsidP="00D45B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131-ФЗ </w:t>
      </w:r>
      <w:r w:rsidR="006A26CF">
        <w:rPr>
          <w:sz w:val="28"/>
          <w:szCs w:val="28"/>
        </w:rPr>
        <w:br/>
      </w:r>
      <w:r>
        <w:rPr>
          <w:sz w:val="28"/>
          <w:szCs w:val="28"/>
        </w:rPr>
        <w:t>«Об общих принципах организации местного самоуправления в Российской Федерации»,</w:t>
      </w:r>
      <w:r w:rsidR="00681E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Уставом </w:t>
      </w:r>
      <w:r w:rsidR="002E3E70">
        <w:rPr>
          <w:sz w:val="28"/>
          <w:szCs w:val="28"/>
        </w:rPr>
        <w:t>городского округа Люберцы</w:t>
      </w:r>
      <w:r>
        <w:rPr>
          <w:sz w:val="28"/>
          <w:szCs w:val="28"/>
        </w:rPr>
        <w:t xml:space="preserve"> Московской области,</w:t>
      </w:r>
      <w:r w:rsidR="00D45BD1">
        <w:rPr>
          <w:sz w:val="28"/>
          <w:szCs w:val="28"/>
        </w:rPr>
        <w:t xml:space="preserve"> </w:t>
      </w:r>
      <w:r w:rsidR="00B076DA">
        <w:rPr>
          <w:sz w:val="28"/>
          <w:szCs w:val="28"/>
        </w:rPr>
        <w:t xml:space="preserve">Положением об Общественной палате городского округа Люберцы Московской области, утвержденным </w:t>
      </w:r>
      <w:r w:rsidR="00681E8D">
        <w:rPr>
          <w:sz w:val="28"/>
          <w:szCs w:val="28"/>
        </w:rPr>
        <w:t xml:space="preserve">Решением Совета депутатов муниципального образования </w:t>
      </w:r>
      <w:r w:rsidR="002E3E70">
        <w:rPr>
          <w:sz w:val="28"/>
          <w:szCs w:val="28"/>
        </w:rPr>
        <w:t>городской округ Люберцы</w:t>
      </w:r>
      <w:r w:rsidR="00681E8D">
        <w:rPr>
          <w:sz w:val="28"/>
          <w:szCs w:val="28"/>
        </w:rPr>
        <w:t xml:space="preserve"> Московской области</w:t>
      </w:r>
      <w:r w:rsidR="00B57BAB">
        <w:rPr>
          <w:sz w:val="28"/>
          <w:szCs w:val="28"/>
        </w:rPr>
        <w:t xml:space="preserve"> от </w:t>
      </w:r>
      <w:r w:rsidR="00A93F0B">
        <w:rPr>
          <w:sz w:val="28"/>
          <w:szCs w:val="28"/>
        </w:rPr>
        <w:t>21.06.2017</w:t>
      </w:r>
      <w:r w:rsidR="009C2A93">
        <w:rPr>
          <w:sz w:val="28"/>
          <w:szCs w:val="28"/>
        </w:rPr>
        <w:t xml:space="preserve"> №</w:t>
      </w:r>
      <w:r w:rsidR="006A26CF">
        <w:rPr>
          <w:sz w:val="28"/>
          <w:szCs w:val="28"/>
        </w:rPr>
        <w:t xml:space="preserve"> </w:t>
      </w:r>
      <w:r w:rsidR="00A93F0B">
        <w:rPr>
          <w:sz w:val="28"/>
          <w:szCs w:val="28"/>
        </w:rPr>
        <w:t>69/8</w:t>
      </w:r>
      <w:r w:rsidR="00E47366">
        <w:rPr>
          <w:sz w:val="28"/>
          <w:szCs w:val="28"/>
        </w:rPr>
        <w:t xml:space="preserve">, </w:t>
      </w:r>
      <w:r w:rsidR="00E47366">
        <w:rPr>
          <w:sz w:val="28"/>
        </w:rPr>
        <w:t>Методическими рекомендациями по формированию Общественных палат городских округов Московской области</w:t>
      </w:r>
      <w:r w:rsidR="004D401E" w:rsidRPr="004D401E">
        <w:rPr>
          <w:sz w:val="28"/>
        </w:rPr>
        <w:t>,</w:t>
      </w:r>
      <w:r w:rsidR="00F26E53">
        <w:rPr>
          <w:sz w:val="28"/>
          <w:szCs w:val="28"/>
        </w:rPr>
        <w:t xml:space="preserve"> </w:t>
      </w:r>
      <w:r w:rsidR="00BA6837">
        <w:rPr>
          <w:sz w:val="28"/>
          <w:szCs w:val="28"/>
        </w:rPr>
        <w:t xml:space="preserve">Совет депутатов </w:t>
      </w:r>
      <w:r w:rsidR="002E3E70">
        <w:rPr>
          <w:sz w:val="28"/>
          <w:szCs w:val="28"/>
        </w:rPr>
        <w:t>городского округа Люберцы</w:t>
      </w:r>
      <w:r w:rsidR="00BA6837">
        <w:rPr>
          <w:sz w:val="28"/>
          <w:szCs w:val="28"/>
        </w:rPr>
        <w:t xml:space="preserve"> решил</w:t>
      </w:r>
      <w:r>
        <w:rPr>
          <w:sz w:val="28"/>
          <w:szCs w:val="28"/>
        </w:rPr>
        <w:t>:</w:t>
      </w:r>
    </w:p>
    <w:p w14:paraId="56BA8341" w14:textId="77777777" w:rsidR="00B32E66" w:rsidRDefault="00B32E66" w:rsidP="00B32E66">
      <w:pPr>
        <w:ind w:firstLine="709"/>
        <w:jc w:val="both"/>
        <w:rPr>
          <w:sz w:val="28"/>
          <w:szCs w:val="28"/>
        </w:rPr>
      </w:pPr>
    </w:p>
    <w:p w14:paraId="4C4A3C04" w14:textId="656723E9" w:rsidR="00FD109E" w:rsidRDefault="004D401E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E6309">
        <w:rPr>
          <w:sz w:val="28"/>
          <w:szCs w:val="28"/>
        </w:rPr>
        <w:t xml:space="preserve"> </w:t>
      </w:r>
      <w:r w:rsidR="00D54491">
        <w:rPr>
          <w:sz w:val="28"/>
          <w:szCs w:val="28"/>
        </w:rPr>
        <w:t xml:space="preserve">список </w:t>
      </w:r>
      <w:r w:rsidR="007E4898">
        <w:rPr>
          <w:sz w:val="28"/>
          <w:szCs w:val="28"/>
        </w:rPr>
        <w:t>членов</w:t>
      </w:r>
      <w:r w:rsidR="009C2A93">
        <w:rPr>
          <w:sz w:val="28"/>
          <w:szCs w:val="28"/>
        </w:rPr>
        <w:t xml:space="preserve"> Общественной палаты </w:t>
      </w:r>
      <w:r w:rsidR="002E3E70">
        <w:rPr>
          <w:sz w:val="28"/>
          <w:szCs w:val="28"/>
        </w:rPr>
        <w:t>городского округа Люберцы</w:t>
      </w:r>
      <w:r w:rsidR="009C2A93">
        <w:rPr>
          <w:sz w:val="28"/>
          <w:szCs w:val="28"/>
        </w:rPr>
        <w:t xml:space="preserve"> Московской области</w:t>
      </w:r>
      <w:r w:rsidR="00FD109E">
        <w:rPr>
          <w:sz w:val="28"/>
          <w:szCs w:val="28"/>
        </w:rPr>
        <w:t xml:space="preserve"> </w:t>
      </w:r>
      <w:r w:rsidR="00C73479">
        <w:rPr>
          <w:sz w:val="28"/>
          <w:szCs w:val="28"/>
        </w:rPr>
        <w:t>(прилагается)</w:t>
      </w:r>
      <w:r w:rsidR="00FD109E">
        <w:rPr>
          <w:sz w:val="28"/>
          <w:szCs w:val="28"/>
        </w:rPr>
        <w:t>.</w:t>
      </w:r>
    </w:p>
    <w:p w14:paraId="56ED3267" w14:textId="472F0D8C" w:rsidR="002F0295" w:rsidRDefault="00B57BAB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Разместить </w:t>
      </w:r>
      <w:r w:rsidR="002F0295" w:rsidRPr="00451505">
        <w:rPr>
          <w:sz w:val="28"/>
          <w:szCs w:val="28"/>
        </w:rPr>
        <w:t xml:space="preserve">настоящее Решение </w:t>
      </w:r>
      <w:r w:rsidR="00B076DA">
        <w:rPr>
          <w:sz w:val="28"/>
          <w:szCs w:val="28"/>
        </w:rPr>
        <w:t>на официальном сайте администрации</w:t>
      </w:r>
      <w:r w:rsidR="002B30A2">
        <w:rPr>
          <w:sz w:val="28"/>
          <w:szCs w:val="28"/>
        </w:rPr>
        <w:t xml:space="preserve"> городского округа Люберцы Московской области</w:t>
      </w:r>
      <w:r w:rsidR="004D401E" w:rsidRPr="004D401E">
        <w:rPr>
          <w:sz w:val="28"/>
          <w:szCs w:val="28"/>
        </w:rPr>
        <w:t>.</w:t>
      </w:r>
    </w:p>
    <w:p w14:paraId="64B38829" w14:textId="77777777" w:rsidR="002F0295" w:rsidRDefault="002F0295" w:rsidP="00FD109E">
      <w:pPr>
        <w:numPr>
          <w:ilvl w:val="0"/>
          <w:numId w:val="8"/>
        </w:numPr>
        <w:ind w:left="0" w:firstLine="426"/>
        <w:jc w:val="both"/>
        <w:rPr>
          <w:sz w:val="28"/>
          <w:szCs w:val="28"/>
        </w:rPr>
      </w:pPr>
      <w:r w:rsidRPr="00451505">
        <w:rPr>
          <w:sz w:val="28"/>
          <w:szCs w:val="28"/>
        </w:rPr>
        <w:t xml:space="preserve">Контроль за исполнением настоящего Решения возложить </w:t>
      </w:r>
      <w:r w:rsidR="006A26CF">
        <w:rPr>
          <w:sz w:val="28"/>
          <w:szCs w:val="28"/>
        </w:rPr>
        <w:br/>
      </w:r>
      <w:r w:rsidRPr="00451505">
        <w:rPr>
          <w:sz w:val="28"/>
          <w:szCs w:val="28"/>
        </w:rPr>
        <w:t>на постоянную депутатскую комиссию</w:t>
      </w:r>
      <w:r>
        <w:rPr>
          <w:sz w:val="28"/>
          <w:szCs w:val="28"/>
        </w:rPr>
        <w:t xml:space="preserve"> по </w:t>
      </w:r>
      <w:r w:rsidR="002E3E70">
        <w:rPr>
          <w:sz w:val="28"/>
          <w:szCs w:val="28"/>
        </w:rPr>
        <w:t xml:space="preserve">нормотворчеству и организации депутатской деятельности, вопросам безопасности, законности </w:t>
      </w:r>
      <w:r w:rsidR="002B3942">
        <w:rPr>
          <w:sz w:val="28"/>
          <w:szCs w:val="28"/>
        </w:rPr>
        <w:br/>
      </w:r>
      <w:r w:rsidR="002E3E70">
        <w:rPr>
          <w:sz w:val="28"/>
          <w:szCs w:val="28"/>
        </w:rPr>
        <w:t>и правопорядка, ГО и ЧС, взаи</w:t>
      </w:r>
      <w:r w:rsidR="002C4696">
        <w:rPr>
          <w:sz w:val="28"/>
          <w:szCs w:val="28"/>
        </w:rPr>
        <w:t>модействию со СМИ (</w:t>
      </w:r>
      <w:r w:rsidR="002C076B">
        <w:rPr>
          <w:sz w:val="28"/>
          <w:szCs w:val="28"/>
        </w:rPr>
        <w:t>Савялов Р.</w:t>
      </w:r>
      <w:r w:rsidR="004D401E">
        <w:rPr>
          <w:sz w:val="28"/>
          <w:szCs w:val="28"/>
        </w:rPr>
        <w:t>В</w:t>
      </w:r>
      <w:r w:rsidR="004D401E" w:rsidRPr="004D401E">
        <w:rPr>
          <w:sz w:val="28"/>
          <w:szCs w:val="28"/>
        </w:rPr>
        <w:t>.</w:t>
      </w:r>
      <w:r w:rsidR="002E3E7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67B7891" w14:textId="77777777" w:rsidR="003242BD" w:rsidRDefault="003242BD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9CD2D30" w14:textId="77777777" w:rsidR="002B3942" w:rsidRDefault="002B3942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F4B7476" w14:textId="6C0B9FCF" w:rsidR="00405E8F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округа Люберцы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734419">
        <w:rPr>
          <w:sz w:val="28"/>
          <w:szCs w:val="28"/>
        </w:rPr>
        <w:t>В.М. Волков</w:t>
      </w:r>
    </w:p>
    <w:p w14:paraId="7CBFAD87" w14:textId="77777777" w:rsidR="002C4696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0710C00" w14:textId="77777777" w:rsidR="002C4696" w:rsidRPr="00451505" w:rsidRDefault="002C4696" w:rsidP="003242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810BAB0" w14:textId="77777777" w:rsidR="000D4A51" w:rsidRDefault="002B3942" w:rsidP="000D4A5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</w:t>
      </w:r>
      <w:r w:rsidR="004D401E">
        <w:rPr>
          <w:sz w:val="28"/>
          <w:szCs w:val="28"/>
        </w:rPr>
        <w:t>ь Совета депутатов</w:t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</w:r>
      <w:r w:rsidR="004D401E">
        <w:rPr>
          <w:sz w:val="28"/>
          <w:szCs w:val="28"/>
        </w:rPr>
        <w:tab/>
        <w:t xml:space="preserve">      </w:t>
      </w:r>
      <w:r w:rsidR="00734419" w:rsidRPr="00734419">
        <w:rPr>
          <w:sz w:val="28"/>
          <w:szCs w:val="28"/>
        </w:rPr>
        <w:t>В.П. Ружицкий</w:t>
      </w:r>
    </w:p>
    <w:p w14:paraId="7E52553C" w14:textId="44D6CB1A" w:rsidR="000D4A51" w:rsidRPr="004D401E" w:rsidRDefault="000D4A51" w:rsidP="000D4A5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D401E">
        <w:rPr>
          <w:sz w:val="28"/>
          <w:szCs w:val="28"/>
        </w:rPr>
        <w:t xml:space="preserve"> </w:t>
      </w:r>
    </w:p>
    <w:p w14:paraId="5C5181B0" w14:textId="40BA6C2F" w:rsidR="007E3217" w:rsidRPr="004D401E" w:rsidRDefault="00C73479" w:rsidP="007E3217">
      <w:pPr>
        <w:ind w:left="4680"/>
        <w:rPr>
          <w:sz w:val="28"/>
          <w:szCs w:val="28"/>
        </w:rPr>
      </w:pPr>
      <w:r w:rsidRPr="004D401E">
        <w:rPr>
          <w:sz w:val="28"/>
          <w:szCs w:val="28"/>
        </w:rPr>
        <w:lastRenderedPageBreak/>
        <w:t>Утвержден</w:t>
      </w:r>
    </w:p>
    <w:p w14:paraId="3DE9325A" w14:textId="77777777" w:rsidR="007E3217" w:rsidRPr="004D401E" w:rsidRDefault="007E3217" w:rsidP="007E3217">
      <w:pPr>
        <w:widowControl w:val="0"/>
        <w:autoSpaceDE w:val="0"/>
        <w:autoSpaceDN w:val="0"/>
        <w:adjustRightInd w:val="0"/>
        <w:ind w:left="4680"/>
        <w:jc w:val="both"/>
        <w:rPr>
          <w:sz w:val="28"/>
          <w:szCs w:val="28"/>
        </w:rPr>
      </w:pPr>
      <w:r w:rsidRPr="004D401E">
        <w:rPr>
          <w:sz w:val="28"/>
          <w:szCs w:val="28"/>
        </w:rPr>
        <w:t xml:space="preserve">Решением Совета депутатов муниципального образования </w:t>
      </w:r>
      <w:r w:rsidR="008F23E1" w:rsidRPr="004D401E">
        <w:rPr>
          <w:sz w:val="28"/>
          <w:szCs w:val="28"/>
        </w:rPr>
        <w:t>городской округ Люберцы</w:t>
      </w:r>
      <w:r w:rsidRPr="004D401E">
        <w:rPr>
          <w:sz w:val="28"/>
          <w:szCs w:val="28"/>
        </w:rPr>
        <w:t xml:space="preserve"> Московской области</w:t>
      </w:r>
    </w:p>
    <w:p w14:paraId="363D7260" w14:textId="0C795597" w:rsidR="007E3217" w:rsidRPr="004D401E" w:rsidRDefault="000D4A51" w:rsidP="007E3217">
      <w:pPr>
        <w:widowControl w:val="0"/>
        <w:autoSpaceDE w:val="0"/>
        <w:autoSpaceDN w:val="0"/>
        <w:adjustRightInd w:val="0"/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от 13.11.2024 № 193/31</w:t>
      </w:r>
      <w:bookmarkStart w:id="0" w:name="_GoBack"/>
      <w:bookmarkEnd w:id="0"/>
    </w:p>
    <w:p w14:paraId="6E5991E2" w14:textId="77777777"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D3E701A" w14:textId="77777777"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F5F8FF4" w14:textId="77777777" w:rsidR="007E3217" w:rsidRDefault="007E3217" w:rsidP="007E321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0225CE1" w14:textId="77777777" w:rsidR="007E3217" w:rsidRPr="0040224C" w:rsidRDefault="007E3217" w:rsidP="007E3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</w:t>
      </w:r>
    </w:p>
    <w:p w14:paraId="71520A63" w14:textId="77777777" w:rsidR="007E3217" w:rsidRDefault="007E3217" w:rsidP="007E32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членов</w:t>
      </w:r>
      <w:r w:rsidRPr="0040224C">
        <w:rPr>
          <w:b/>
          <w:sz w:val="28"/>
          <w:szCs w:val="28"/>
        </w:rPr>
        <w:t xml:space="preserve"> Общественной палат</w:t>
      </w:r>
      <w:r>
        <w:rPr>
          <w:b/>
          <w:sz w:val="28"/>
          <w:szCs w:val="28"/>
        </w:rPr>
        <w:t>ы</w:t>
      </w:r>
      <w:r w:rsidRPr="0040224C">
        <w:rPr>
          <w:b/>
          <w:sz w:val="28"/>
          <w:szCs w:val="28"/>
        </w:rPr>
        <w:t xml:space="preserve"> </w:t>
      </w:r>
      <w:r w:rsidR="008F23E1">
        <w:rPr>
          <w:b/>
          <w:sz w:val="28"/>
          <w:szCs w:val="28"/>
        </w:rPr>
        <w:t xml:space="preserve">городского округа Люберцы </w:t>
      </w:r>
      <w:r w:rsidR="008F23E1">
        <w:rPr>
          <w:b/>
          <w:sz w:val="28"/>
          <w:szCs w:val="28"/>
        </w:rPr>
        <w:br/>
      </w:r>
      <w:r w:rsidRPr="0040224C">
        <w:rPr>
          <w:b/>
          <w:sz w:val="28"/>
          <w:szCs w:val="28"/>
        </w:rPr>
        <w:t>Московской области</w:t>
      </w:r>
    </w:p>
    <w:p w14:paraId="73657278" w14:textId="77777777" w:rsidR="005A1A14" w:rsidRPr="0040224C" w:rsidRDefault="005A1A14" w:rsidP="007E3217">
      <w:pPr>
        <w:jc w:val="center"/>
        <w:rPr>
          <w:b/>
          <w:sz w:val="28"/>
          <w:szCs w:val="28"/>
        </w:rPr>
      </w:pPr>
    </w:p>
    <w:p w14:paraId="78D50CB7" w14:textId="7CFA5FCC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Барсукова Анжелика Андреевна</w:t>
      </w:r>
    </w:p>
    <w:p w14:paraId="2055C636" w14:textId="112696CA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Гармашева Ирина Михайловна</w:t>
      </w:r>
    </w:p>
    <w:p w14:paraId="15A1D7AB" w14:textId="0A84EA56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Жидков Антон Андреевич</w:t>
      </w:r>
    </w:p>
    <w:p w14:paraId="7CDB6A9F" w14:textId="28ECDCE0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 Жилина Дина Анатольевна</w:t>
      </w:r>
    </w:p>
    <w:p w14:paraId="08965C1D" w14:textId="393AAAF5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Кажарова Елена Валерьевна</w:t>
      </w:r>
    </w:p>
    <w:p w14:paraId="0B586BE0" w14:textId="334E3DE5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Лямин Константин Валентинович</w:t>
      </w:r>
    </w:p>
    <w:p w14:paraId="5A2F31B6" w14:textId="57A7F789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Орехов Юрий Александрович</w:t>
      </w:r>
    </w:p>
    <w:p w14:paraId="5F92FBF1" w14:textId="0839A6E7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Орлов Сергей Александрович </w:t>
      </w:r>
    </w:p>
    <w:p w14:paraId="24D82AD0" w14:textId="103ECFCE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Рахманкулов Рамиль Раисович</w:t>
      </w:r>
    </w:p>
    <w:p w14:paraId="13EF345F" w14:textId="177790EA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Славнова Ольга Владимировна</w:t>
      </w:r>
    </w:p>
    <w:p w14:paraId="5AB8ECF0" w14:textId="6626A4AF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Ужаринский Олег Викторович</w:t>
      </w:r>
    </w:p>
    <w:p w14:paraId="03669785" w14:textId="672F991C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Хансверов Рустам Хусаинович</w:t>
      </w:r>
    </w:p>
    <w:p w14:paraId="11CF851D" w14:textId="7488F05F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Чайковская Марина Анатольевна</w:t>
      </w:r>
    </w:p>
    <w:p w14:paraId="61325B10" w14:textId="5076DB8C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Шарков Михаил Александрович</w:t>
      </w:r>
    </w:p>
    <w:p w14:paraId="63DC511F" w14:textId="6A4B3AB0" w:rsidR="00BB787F" w:rsidRDefault="00BB787F" w:rsidP="00BB787F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700E66">
        <w:rPr>
          <w:sz w:val="28"/>
          <w:szCs w:val="28"/>
        </w:rPr>
        <w:t xml:space="preserve"> </w:t>
      </w:r>
      <w:r>
        <w:rPr>
          <w:sz w:val="28"/>
          <w:szCs w:val="28"/>
        </w:rPr>
        <w:t>Яшнова Лариса Ивановна</w:t>
      </w:r>
    </w:p>
    <w:p w14:paraId="1C6815E5" w14:textId="77777777" w:rsidR="00700E66" w:rsidRDefault="00700E66" w:rsidP="00700E66">
      <w:pPr>
        <w:ind w:firstLine="567"/>
        <w:contextualSpacing/>
        <w:jc w:val="both"/>
        <w:rPr>
          <w:sz w:val="28"/>
          <w:szCs w:val="28"/>
        </w:rPr>
      </w:pPr>
    </w:p>
    <w:sectPr w:rsidR="00700E66" w:rsidSect="004D71DF">
      <w:headerReference w:type="even" r:id="rId9"/>
      <w:type w:val="continuous"/>
      <w:pgSz w:w="11906" w:h="16838" w:code="9"/>
      <w:pgMar w:top="1276" w:right="707" w:bottom="709" w:left="1701" w:header="397" w:footer="39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480DB" w14:textId="77777777" w:rsidR="007A67B3" w:rsidRDefault="007A67B3">
      <w:r>
        <w:separator/>
      </w:r>
    </w:p>
  </w:endnote>
  <w:endnote w:type="continuationSeparator" w:id="0">
    <w:p w14:paraId="0A8244CD" w14:textId="77777777" w:rsidR="007A67B3" w:rsidRDefault="007A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316059D-7A24-4160-A612-D70AA0474DEB}"/>
    <w:embedBold r:id="rId2" w:fontKey="{CD30AC16-6D5D-4875-BE0C-5755BC63B2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082D8" w14:textId="77777777" w:rsidR="007A67B3" w:rsidRDefault="007A67B3">
      <w:r>
        <w:separator/>
      </w:r>
    </w:p>
  </w:footnote>
  <w:footnote w:type="continuationSeparator" w:id="0">
    <w:p w14:paraId="714D6E81" w14:textId="77777777" w:rsidR="007A67B3" w:rsidRDefault="007A6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2BC4E" w14:textId="77777777" w:rsidR="0060043C" w:rsidRDefault="00F03BEB" w:rsidP="001B72EC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0043C"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02EC610" w14:textId="77777777" w:rsidR="0060043C" w:rsidRDefault="006004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F513C"/>
    <w:multiLevelType w:val="singleLevel"/>
    <w:tmpl w:val="3DCC2A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A85FA7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DE00CDA"/>
    <w:multiLevelType w:val="hybridMultilevel"/>
    <w:tmpl w:val="907A24D6"/>
    <w:lvl w:ilvl="0" w:tplc="7BA63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4CB40B1"/>
    <w:multiLevelType w:val="hybridMultilevel"/>
    <w:tmpl w:val="9AB8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F87ABA"/>
    <w:multiLevelType w:val="multilevel"/>
    <w:tmpl w:val="D1D697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F4D715D"/>
    <w:multiLevelType w:val="hybridMultilevel"/>
    <w:tmpl w:val="0AB8B1D2"/>
    <w:lvl w:ilvl="0" w:tplc="54B07DFE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770"/>
    <w:rsid w:val="000033F4"/>
    <w:rsid w:val="00005772"/>
    <w:rsid w:val="00013BE8"/>
    <w:rsid w:val="00016526"/>
    <w:rsid w:val="00016EC6"/>
    <w:rsid w:val="0001734A"/>
    <w:rsid w:val="00017721"/>
    <w:rsid w:val="00020138"/>
    <w:rsid w:val="00021694"/>
    <w:rsid w:val="0002322A"/>
    <w:rsid w:val="000232F2"/>
    <w:rsid w:val="00026E59"/>
    <w:rsid w:val="00027056"/>
    <w:rsid w:val="00032708"/>
    <w:rsid w:val="000352BA"/>
    <w:rsid w:val="000353BB"/>
    <w:rsid w:val="00035490"/>
    <w:rsid w:val="00036E94"/>
    <w:rsid w:val="00037131"/>
    <w:rsid w:val="00037D5F"/>
    <w:rsid w:val="000432A1"/>
    <w:rsid w:val="00044BC0"/>
    <w:rsid w:val="000534B9"/>
    <w:rsid w:val="00054D3E"/>
    <w:rsid w:val="00061314"/>
    <w:rsid w:val="00067E8C"/>
    <w:rsid w:val="000712C3"/>
    <w:rsid w:val="000712D2"/>
    <w:rsid w:val="000721A3"/>
    <w:rsid w:val="0007304D"/>
    <w:rsid w:val="00073ECC"/>
    <w:rsid w:val="000772E3"/>
    <w:rsid w:val="00080A0D"/>
    <w:rsid w:val="00080C75"/>
    <w:rsid w:val="00081BC1"/>
    <w:rsid w:val="0009217D"/>
    <w:rsid w:val="00092BEB"/>
    <w:rsid w:val="0009745E"/>
    <w:rsid w:val="000977AF"/>
    <w:rsid w:val="000979BD"/>
    <w:rsid w:val="000A3460"/>
    <w:rsid w:val="000B2458"/>
    <w:rsid w:val="000B4BC8"/>
    <w:rsid w:val="000B7567"/>
    <w:rsid w:val="000B7C59"/>
    <w:rsid w:val="000C0210"/>
    <w:rsid w:val="000C204E"/>
    <w:rsid w:val="000C7812"/>
    <w:rsid w:val="000D2032"/>
    <w:rsid w:val="000D3F84"/>
    <w:rsid w:val="000D4A51"/>
    <w:rsid w:val="000D5299"/>
    <w:rsid w:val="000E02E1"/>
    <w:rsid w:val="000E2FD7"/>
    <w:rsid w:val="000E5A99"/>
    <w:rsid w:val="000E6D8E"/>
    <w:rsid w:val="000F18FF"/>
    <w:rsid w:val="000F1CA0"/>
    <w:rsid w:val="000F315E"/>
    <w:rsid w:val="000F6E27"/>
    <w:rsid w:val="000F7877"/>
    <w:rsid w:val="001001DF"/>
    <w:rsid w:val="001016E8"/>
    <w:rsid w:val="00101B4D"/>
    <w:rsid w:val="00103548"/>
    <w:rsid w:val="001171A7"/>
    <w:rsid w:val="00121496"/>
    <w:rsid w:val="00122973"/>
    <w:rsid w:val="00126A59"/>
    <w:rsid w:val="001324CF"/>
    <w:rsid w:val="001360FE"/>
    <w:rsid w:val="001368D8"/>
    <w:rsid w:val="001441A3"/>
    <w:rsid w:val="00152587"/>
    <w:rsid w:val="00161AF6"/>
    <w:rsid w:val="0016752B"/>
    <w:rsid w:val="0017201A"/>
    <w:rsid w:val="001741EE"/>
    <w:rsid w:val="0017489B"/>
    <w:rsid w:val="00184F2D"/>
    <w:rsid w:val="00192B18"/>
    <w:rsid w:val="00193A96"/>
    <w:rsid w:val="001A182D"/>
    <w:rsid w:val="001A275C"/>
    <w:rsid w:val="001A5CCD"/>
    <w:rsid w:val="001B72EC"/>
    <w:rsid w:val="001C00AB"/>
    <w:rsid w:val="001C47F5"/>
    <w:rsid w:val="001C5762"/>
    <w:rsid w:val="001D05C5"/>
    <w:rsid w:val="001E0229"/>
    <w:rsid w:val="001E2967"/>
    <w:rsid w:val="001E5552"/>
    <w:rsid w:val="001F2261"/>
    <w:rsid w:val="00200745"/>
    <w:rsid w:val="00204E51"/>
    <w:rsid w:val="002065FD"/>
    <w:rsid w:val="002128B6"/>
    <w:rsid w:val="002129E2"/>
    <w:rsid w:val="002130E3"/>
    <w:rsid w:val="00214324"/>
    <w:rsid w:val="00214B34"/>
    <w:rsid w:val="00230186"/>
    <w:rsid w:val="00230B12"/>
    <w:rsid w:val="00235DE3"/>
    <w:rsid w:val="00246795"/>
    <w:rsid w:val="0024707C"/>
    <w:rsid w:val="00257003"/>
    <w:rsid w:val="00260DCA"/>
    <w:rsid w:val="00265A1C"/>
    <w:rsid w:val="0027638D"/>
    <w:rsid w:val="00280E1B"/>
    <w:rsid w:val="00281A99"/>
    <w:rsid w:val="002857F4"/>
    <w:rsid w:val="00287CBB"/>
    <w:rsid w:val="002A7A2F"/>
    <w:rsid w:val="002B0ED8"/>
    <w:rsid w:val="002B30A2"/>
    <w:rsid w:val="002B3942"/>
    <w:rsid w:val="002B6270"/>
    <w:rsid w:val="002C076B"/>
    <w:rsid w:val="002C15A9"/>
    <w:rsid w:val="002C4062"/>
    <w:rsid w:val="002C4696"/>
    <w:rsid w:val="002C754F"/>
    <w:rsid w:val="002C7DBA"/>
    <w:rsid w:val="002D1A7B"/>
    <w:rsid w:val="002D1B13"/>
    <w:rsid w:val="002D2A23"/>
    <w:rsid w:val="002D2E5B"/>
    <w:rsid w:val="002D328B"/>
    <w:rsid w:val="002D32EF"/>
    <w:rsid w:val="002D3DBB"/>
    <w:rsid w:val="002D6BF3"/>
    <w:rsid w:val="002E0DEA"/>
    <w:rsid w:val="002E3E70"/>
    <w:rsid w:val="002E554D"/>
    <w:rsid w:val="002E6309"/>
    <w:rsid w:val="002F0295"/>
    <w:rsid w:val="002F5531"/>
    <w:rsid w:val="003041D0"/>
    <w:rsid w:val="00304938"/>
    <w:rsid w:val="00306E58"/>
    <w:rsid w:val="00316151"/>
    <w:rsid w:val="00316CB4"/>
    <w:rsid w:val="00320B25"/>
    <w:rsid w:val="00320FE0"/>
    <w:rsid w:val="003242BD"/>
    <w:rsid w:val="00332A43"/>
    <w:rsid w:val="003466CC"/>
    <w:rsid w:val="00347684"/>
    <w:rsid w:val="003505B1"/>
    <w:rsid w:val="00350B07"/>
    <w:rsid w:val="00352DF3"/>
    <w:rsid w:val="00362BFC"/>
    <w:rsid w:val="00371004"/>
    <w:rsid w:val="003830F2"/>
    <w:rsid w:val="00384CC5"/>
    <w:rsid w:val="00385622"/>
    <w:rsid w:val="0038584D"/>
    <w:rsid w:val="003916C7"/>
    <w:rsid w:val="00395BB8"/>
    <w:rsid w:val="00396192"/>
    <w:rsid w:val="003A30BF"/>
    <w:rsid w:val="003A4CA3"/>
    <w:rsid w:val="003A7132"/>
    <w:rsid w:val="003B2693"/>
    <w:rsid w:val="003C4D51"/>
    <w:rsid w:val="003C7058"/>
    <w:rsid w:val="003D32AC"/>
    <w:rsid w:val="003D38D4"/>
    <w:rsid w:val="003D5E33"/>
    <w:rsid w:val="003D67DA"/>
    <w:rsid w:val="003E7CE7"/>
    <w:rsid w:val="003F05DE"/>
    <w:rsid w:val="003F5FD9"/>
    <w:rsid w:val="003F7821"/>
    <w:rsid w:val="00400DDD"/>
    <w:rsid w:val="0040224C"/>
    <w:rsid w:val="00403938"/>
    <w:rsid w:val="00405E8F"/>
    <w:rsid w:val="004064E9"/>
    <w:rsid w:val="00412308"/>
    <w:rsid w:val="0041347E"/>
    <w:rsid w:val="004207DF"/>
    <w:rsid w:val="00425F11"/>
    <w:rsid w:val="004403C3"/>
    <w:rsid w:val="004407AE"/>
    <w:rsid w:val="00440AD0"/>
    <w:rsid w:val="00440DC1"/>
    <w:rsid w:val="0045029C"/>
    <w:rsid w:val="00451A47"/>
    <w:rsid w:val="004617C4"/>
    <w:rsid w:val="004629AC"/>
    <w:rsid w:val="0046366B"/>
    <w:rsid w:val="00464AA3"/>
    <w:rsid w:val="004678C7"/>
    <w:rsid w:val="00471281"/>
    <w:rsid w:val="00483278"/>
    <w:rsid w:val="00493DF6"/>
    <w:rsid w:val="004978BB"/>
    <w:rsid w:val="004A39AE"/>
    <w:rsid w:val="004A51ED"/>
    <w:rsid w:val="004B0B1A"/>
    <w:rsid w:val="004B3BE2"/>
    <w:rsid w:val="004C72F4"/>
    <w:rsid w:val="004D059B"/>
    <w:rsid w:val="004D336F"/>
    <w:rsid w:val="004D401E"/>
    <w:rsid w:val="004D47FE"/>
    <w:rsid w:val="004D5651"/>
    <w:rsid w:val="004D71DF"/>
    <w:rsid w:val="004E0555"/>
    <w:rsid w:val="004E3330"/>
    <w:rsid w:val="004E5228"/>
    <w:rsid w:val="004E73C5"/>
    <w:rsid w:val="004F37AD"/>
    <w:rsid w:val="004F383A"/>
    <w:rsid w:val="004F60A7"/>
    <w:rsid w:val="00500FFF"/>
    <w:rsid w:val="005063CE"/>
    <w:rsid w:val="00520F11"/>
    <w:rsid w:val="00520FE2"/>
    <w:rsid w:val="005252CF"/>
    <w:rsid w:val="005327F2"/>
    <w:rsid w:val="0054263C"/>
    <w:rsid w:val="00546971"/>
    <w:rsid w:val="00550059"/>
    <w:rsid w:val="00556A11"/>
    <w:rsid w:val="00562908"/>
    <w:rsid w:val="00564DA4"/>
    <w:rsid w:val="00567376"/>
    <w:rsid w:val="00567BF9"/>
    <w:rsid w:val="00573054"/>
    <w:rsid w:val="00576DBB"/>
    <w:rsid w:val="00577007"/>
    <w:rsid w:val="005773A4"/>
    <w:rsid w:val="00577F9E"/>
    <w:rsid w:val="00587073"/>
    <w:rsid w:val="0058718E"/>
    <w:rsid w:val="0059448F"/>
    <w:rsid w:val="005A1A14"/>
    <w:rsid w:val="005A2025"/>
    <w:rsid w:val="005A28DE"/>
    <w:rsid w:val="005A37B7"/>
    <w:rsid w:val="005A5628"/>
    <w:rsid w:val="005A76AA"/>
    <w:rsid w:val="005A78CB"/>
    <w:rsid w:val="005B4982"/>
    <w:rsid w:val="005B75CA"/>
    <w:rsid w:val="005C5EDA"/>
    <w:rsid w:val="005C67E8"/>
    <w:rsid w:val="005D6158"/>
    <w:rsid w:val="005D6EA7"/>
    <w:rsid w:val="005E0882"/>
    <w:rsid w:val="005E1D26"/>
    <w:rsid w:val="005E5C93"/>
    <w:rsid w:val="005E611C"/>
    <w:rsid w:val="005E7AB0"/>
    <w:rsid w:val="005F3010"/>
    <w:rsid w:val="005F31B9"/>
    <w:rsid w:val="005F3B5C"/>
    <w:rsid w:val="0060043C"/>
    <w:rsid w:val="006030F9"/>
    <w:rsid w:val="006102C7"/>
    <w:rsid w:val="00621683"/>
    <w:rsid w:val="0063041B"/>
    <w:rsid w:val="006331D1"/>
    <w:rsid w:val="00640A0C"/>
    <w:rsid w:val="0064646D"/>
    <w:rsid w:val="0066261B"/>
    <w:rsid w:val="00667329"/>
    <w:rsid w:val="0068106A"/>
    <w:rsid w:val="006813FF"/>
    <w:rsid w:val="00681E8D"/>
    <w:rsid w:val="006845D9"/>
    <w:rsid w:val="00691CE9"/>
    <w:rsid w:val="006938A3"/>
    <w:rsid w:val="00696318"/>
    <w:rsid w:val="006A26CF"/>
    <w:rsid w:val="006A3A80"/>
    <w:rsid w:val="006A7E27"/>
    <w:rsid w:val="006B0E82"/>
    <w:rsid w:val="006C2653"/>
    <w:rsid w:val="006C389E"/>
    <w:rsid w:val="006C413D"/>
    <w:rsid w:val="006C60BF"/>
    <w:rsid w:val="006D0B38"/>
    <w:rsid w:val="006D3E99"/>
    <w:rsid w:val="006D6573"/>
    <w:rsid w:val="006E452B"/>
    <w:rsid w:val="006F1D9F"/>
    <w:rsid w:val="00700E66"/>
    <w:rsid w:val="0070145D"/>
    <w:rsid w:val="0070277E"/>
    <w:rsid w:val="00705BCB"/>
    <w:rsid w:val="007152D1"/>
    <w:rsid w:val="00722875"/>
    <w:rsid w:val="00722F3D"/>
    <w:rsid w:val="00723475"/>
    <w:rsid w:val="007271E2"/>
    <w:rsid w:val="007275B6"/>
    <w:rsid w:val="007277B5"/>
    <w:rsid w:val="00734419"/>
    <w:rsid w:val="007347A9"/>
    <w:rsid w:val="00741033"/>
    <w:rsid w:val="00743CAC"/>
    <w:rsid w:val="007533DD"/>
    <w:rsid w:val="00754EE8"/>
    <w:rsid w:val="0076048D"/>
    <w:rsid w:val="00761D96"/>
    <w:rsid w:val="00762036"/>
    <w:rsid w:val="0076293A"/>
    <w:rsid w:val="0077024A"/>
    <w:rsid w:val="007821DC"/>
    <w:rsid w:val="0078254D"/>
    <w:rsid w:val="00793540"/>
    <w:rsid w:val="007A0BB9"/>
    <w:rsid w:val="007A4711"/>
    <w:rsid w:val="007A67B3"/>
    <w:rsid w:val="007B3C11"/>
    <w:rsid w:val="007B4E31"/>
    <w:rsid w:val="007B7975"/>
    <w:rsid w:val="007C04F5"/>
    <w:rsid w:val="007C63AF"/>
    <w:rsid w:val="007D0F48"/>
    <w:rsid w:val="007D2B62"/>
    <w:rsid w:val="007E31DB"/>
    <w:rsid w:val="007E3217"/>
    <w:rsid w:val="007E365F"/>
    <w:rsid w:val="007E4898"/>
    <w:rsid w:val="00801EB0"/>
    <w:rsid w:val="0080259D"/>
    <w:rsid w:val="0080487E"/>
    <w:rsid w:val="00806D10"/>
    <w:rsid w:val="008134CD"/>
    <w:rsid w:val="00815806"/>
    <w:rsid w:val="0082243F"/>
    <w:rsid w:val="00822C44"/>
    <w:rsid w:val="008234BB"/>
    <w:rsid w:val="00825533"/>
    <w:rsid w:val="0083077A"/>
    <w:rsid w:val="00836A32"/>
    <w:rsid w:val="00841DAA"/>
    <w:rsid w:val="00844DC3"/>
    <w:rsid w:val="00851CAA"/>
    <w:rsid w:val="00867764"/>
    <w:rsid w:val="00872109"/>
    <w:rsid w:val="00874D2E"/>
    <w:rsid w:val="00875D8A"/>
    <w:rsid w:val="00876CE4"/>
    <w:rsid w:val="008773FC"/>
    <w:rsid w:val="008806F7"/>
    <w:rsid w:val="00882439"/>
    <w:rsid w:val="00883071"/>
    <w:rsid w:val="008854FF"/>
    <w:rsid w:val="00890F17"/>
    <w:rsid w:val="00892765"/>
    <w:rsid w:val="00893E2B"/>
    <w:rsid w:val="00896FC9"/>
    <w:rsid w:val="008A619A"/>
    <w:rsid w:val="008A790E"/>
    <w:rsid w:val="008B2290"/>
    <w:rsid w:val="008B54D1"/>
    <w:rsid w:val="008B584C"/>
    <w:rsid w:val="008B7767"/>
    <w:rsid w:val="008C2F60"/>
    <w:rsid w:val="008C73FB"/>
    <w:rsid w:val="008D4A3D"/>
    <w:rsid w:val="008D4B09"/>
    <w:rsid w:val="008E42A2"/>
    <w:rsid w:val="008F23E1"/>
    <w:rsid w:val="009045CC"/>
    <w:rsid w:val="0090523E"/>
    <w:rsid w:val="0090570E"/>
    <w:rsid w:val="00905E0E"/>
    <w:rsid w:val="00913721"/>
    <w:rsid w:val="00915CC1"/>
    <w:rsid w:val="009207A8"/>
    <w:rsid w:val="0093002E"/>
    <w:rsid w:val="009304D9"/>
    <w:rsid w:val="00930CEB"/>
    <w:rsid w:val="00937382"/>
    <w:rsid w:val="009432A3"/>
    <w:rsid w:val="00945E0D"/>
    <w:rsid w:val="009513B4"/>
    <w:rsid w:val="0096109B"/>
    <w:rsid w:val="009641E0"/>
    <w:rsid w:val="0096796B"/>
    <w:rsid w:val="0097420C"/>
    <w:rsid w:val="00974309"/>
    <w:rsid w:val="009844A9"/>
    <w:rsid w:val="0098504F"/>
    <w:rsid w:val="009865DE"/>
    <w:rsid w:val="0099509E"/>
    <w:rsid w:val="00997726"/>
    <w:rsid w:val="009A02BE"/>
    <w:rsid w:val="009A07E3"/>
    <w:rsid w:val="009A3357"/>
    <w:rsid w:val="009A6A6C"/>
    <w:rsid w:val="009A77F2"/>
    <w:rsid w:val="009B0307"/>
    <w:rsid w:val="009B5C07"/>
    <w:rsid w:val="009B67D3"/>
    <w:rsid w:val="009C2A93"/>
    <w:rsid w:val="009C3437"/>
    <w:rsid w:val="009C5A9B"/>
    <w:rsid w:val="009D0824"/>
    <w:rsid w:val="009D18D3"/>
    <w:rsid w:val="009D2F79"/>
    <w:rsid w:val="009D622B"/>
    <w:rsid w:val="009D6D5D"/>
    <w:rsid w:val="009E0388"/>
    <w:rsid w:val="009E134A"/>
    <w:rsid w:val="009E3389"/>
    <w:rsid w:val="009F23CB"/>
    <w:rsid w:val="009F3463"/>
    <w:rsid w:val="009F379D"/>
    <w:rsid w:val="009F6270"/>
    <w:rsid w:val="009F6D09"/>
    <w:rsid w:val="00A01086"/>
    <w:rsid w:val="00A04679"/>
    <w:rsid w:val="00A04FE1"/>
    <w:rsid w:val="00A10A9E"/>
    <w:rsid w:val="00A11216"/>
    <w:rsid w:val="00A13051"/>
    <w:rsid w:val="00A1574B"/>
    <w:rsid w:val="00A229EE"/>
    <w:rsid w:val="00A244E6"/>
    <w:rsid w:val="00A264A3"/>
    <w:rsid w:val="00A30E50"/>
    <w:rsid w:val="00A33504"/>
    <w:rsid w:val="00A37D51"/>
    <w:rsid w:val="00A5141C"/>
    <w:rsid w:val="00A5471B"/>
    <w:rsid w:val="00A57EB0"/>
    <w:rsid w:val="00A61970"/>
    <w:rsid w:val="00A660B4"/>
    <w:rsid w:val="00A6695A"/>
    <w:rsid w:val="00A67253"/>
    <w:rsid w:val="00A7064B"/>
    <w:rsid w:val="00A72D07"/>
    <w:rsid w:val="00A77520"/>
    <w:rsid w:val="00A82BEA"/>
    <w:rsid w:val="00A84BF6"/>
    <w:rsid w:val="00A853C6"/>
    <w:rsid w:val="00A86E2D"/>
    <w:rsid w:val="00A90B56"/>
    <w:rsid w:val="00A92D37"/>
    <w:rsid w:val="00A93F0B"/>
    <w:rsid w:val="00A953DA"/>
    <w:rsid w:val="00A95AFE"/>
    <w:rsid w:val="00AA05C1"/>
    <w:rsid w:val="00AA109B"/>
    <w:rsid w:val="00AB2467"/>
    <w:rsid w:val="00AB4CA0"/>
    <w:rsid w:val="00AB4CF0"/>
    <w:rsid w:val="00AD249E"/>
    <w:rsid w:val="00AE0E17"/>
    <w:rsid w:val="00AE5179"/>
    <w:rsid w:val="00AE5882"/>
    <w:rsid w:val="00AF06FE"/>
    <w:rsid w:val="00AF3D4B"/>
    <w:rsid w:val="00AF4033"/>
    <w:rsid w:val="00AF66F2"/>
    <w:rsid w:val="00B0050D"/>
    <w:rsid w:val="00B03561"/>
    <w:rsid w:val="00B076DA"/>
    <w:rsid w:val="00B1195A"/>
    <w:rsid w:val="00B17423"/>
    <w:rsid w:val="00B25674"/>
    <w:rsid w:val="00B307B0"/>
    <w:rsid w:val="00B31011"/>
    <w:rsid w:val="00B32E66"/>
    <w:rsid w:val="00B37711"/>
    <w:rsid w:val="00B41935"/>
    <w:rsid w:val="00B43F22"/>
    <w:rsid w:val="00B45976"/>
    <w:rsid w:val="00B50322"/>
    <w:rsid w:val="00B51053"/>
    <w:rsid w:val="00B52218"/>
    <w:rsid w:val="00B5493B"/>
    <w:rsid w:val="00B57BAB"/>
    <w:rsid w:val="00B65DFB"/>
    <w:rsid w:val="00B75A20"/>
    <w:rsid w:val="00B76225"/>
    <w:rsid w:val="00B774DC"/>
    <w:rsid w:val="00B83D58"/>
    <w:rsid w:val="00B91AB4"/>
    <w:rsid w:val="00B91D7E"/>
    <w:rsid w:val="00B93EE5"/>
    <w:rsid w:val="00B9485E"/>
    <w:rsid w:val="00B96028"/>
    <w:rsid w:val="00BA6837"/>
    <w:rsid w:val="00BB1776"/>
    <w:rsid w:val="00BB3C88"/>
    <w:rsid w:val="00BB7571"/>
    <w:rsid w:val="00BB787F"/>
    <w:rsid w:val="00BC0308"/>
    <w:rsid w:val="00BC1502"/>
    <w:rsid w:val="00BC4A52"/>
    <w:rsid w:val="00BC4AD7"/>
    <w:rsid w:val="00BC65E4"/>
    <w:rsid w:val="00BD33A8"/>
    <w:rsid w:val="00BD6C16"/>
    <w:rsid w:val="00BD70BC"/>
    <w:rsid w:val="00BE12B0"/>
    <w:rsid w:val="00BE1833"/>
    <w:rsid w:val="00BE5914"/>
    <w:rsid w:val="00BE7FDA"/>
    <w:rsid w:val="00BF4A18"/>
    <w:rsid w:val="00BF7564"/>
    <w:rsid w:val="00C019D6"/>
    <w:rsid w:val="00C04C2D"/>
    <w:rsid w:val="00C07E92"/>
    <w:rsid w:val="00C16C8B"/>
    <w:rsid w:val="00C230FC"/>
    <w:rsid w:val="00C2358B"/>
    <w:rsid w:val="00C2501C"/>
    <w:rsid w:val="00C256AC"/>
    <w:rsid w:val="00C25FD1"/>
    <w:rsid w:val="00C26DF4"/>
    <w:rsid w:val="00C27DDA"/>
    <w:rsid w:val="00C33AF2"/>
    <w:rsid w:val="00C37561"/>
    <w:rsid w:val="00C42B4A"/>
    <w:rsid w:val="00C43517"/>
    <w:rsid w:val="00C55E9E"/>
    <w:rsid w:val="00C5613E"/>
    <w:rsid w:val="00C65942"/>
    <w:rsid w:val="00C662EE"/>
    <w:rsid w:val="00C707E1"/>
    <w:rsid w:val="00C711E5"/>
    <w:rsid w:val="00C72EC5"/>
    <w:rsid w:val="00C73479"/>
    <w:rsid w:val="00C74DC1"/>
    <w:rsid w:val="00C83785"/>
    <w:rsid w:val="00C853D2"/>
    <w:rsid w:val="00C9084F"/>
    <w:rsid w:val="00C91255"/>
    <w:rsid w:val="00C96944"/>
    <w:rsid w:val="00CA074A"/>
    <w:rsid w:val="00CA099C"/>
    <w:rsid w:val="00CA257D"/>
    <w:rsid w:val="00CA5417"/>
    <w:rsid w:val="00CB19F0"/>
    <w:rsid w:val="00CB2C7D"/>
    <w:rsid w:val="00CC58B6"/>
    <w:rsid w:val="00CC61B0"/>
    <w:rsid w:val="00CC6780"/>
    <w:rsid w:val="00CC6872"/>
    <w:rsid w:val="00CD00D0"/>
    <w:rsid w:val="00CD0734"/>
    <w:rsid w:val="00CD2A91"/>
    <w:rsid w:val="00CE04B3"/>
    <w:rsid w:val="00CE0528"/>
    <w:rsid w:val="00CE1BD2"/>
    <w:rsid w:val="00CE1BF6"/>
    <w:rsid w:val="00CE254F"/>
    <w:rsid w:val="00CE72D6"/>
    <w:rsid w:val="00CF226A"/>
    <w:rsid w:val="00CF5BEE"/>
    <w:rsid w:val="00D01218"/>
    <w:rsid w:val="00D0599F"/>
    <w:rsid w:val="00D14880"/>
    <w:rsid w:val="00D150CD"/>
    <w:rsid w:val="00D157A8"/>
    <w:rsid w:val="00D37E72"/>
    <w:rsid w:val="00D4382D"/>
    <w:rsid w:val="00D45BD1"/>
    <w:rsid w:val="00D4640F"/>
    <w:rsid w:val="00D47702"/>
    <w:rsid w:val="00D51BB6"/>
    <w:rsid w:val="00D52FBA"/>
    <w:rsid w:val="00D54491"/>
    <w:rsid w:val="00D6238D"/>
    <w:rsid w:val="00D66D49"/>
    <w:rsid w:val="00D67932"/>
    <w:rsid w:val="00D72DFC"/>
    <w:rsid w:val="00D8224A"/>
    <w:rsid w:val="00D823DE"/>
    <w:rsid w:val="00D9646C"/>
    <w:rsid w:val="00D97555"/>
    <w:rsid w:val="00DA15EB"/>
    <w:rsid w:val="00DA5AF5"/>
    <w:rsid w:val="00DA5E3A"/>
    <w:rsid w:val="00DA73A0"/>
    <w:rsid w:val="00DA7D6A"/>
    <w:rsid w:val="00DB0411"/>
    <w:rsid w:val="00DB069F"/>
    <w:rsid w:val="00DB6B52"/>
    <w:rsid w:val="00DC5C72"/>
    <w:rsid w:val="00DD1F87"/>
    <w:rsid w:val="00DD4884"/>
    <w:rsid w:val="00DD50C2"/>
    <w:rsid w:val="00DF0962"/>
    <w:rsid w:val="00DF43BD"/>
    <w:rsid w:val="00DF537B"/>
    <w:rsid w:val="00DF55DD"/>
    <w:rsid w:val="00E22D26"/>
    <w:rsid w:val="00E31F53"/>
    <w:rsid w:val="00E34454"/>
    <w:rsid w:val="00E35ADD"/>
    <w:rsid w:val="00E365DB"/>
    <w:rsid w:val="00E36DFF"/>
    <w:rsid w:val="00E37372"/>
    <w:rsid w:val="00E37508"/>
    <w:rsid w:val="00E40AEA"/>
    <w:rsid w:val="00E447AF"/>
    <w:rsid w:val="00E47366"/>
    <w:rsid w:val="00E479A7"/>
    <w:rsid w:val="00E5009E"/>
    <w:rsid w:val="00E5246C"/>
    <w:rsid w:val="00E52502"/>
    <w:rsid w:val="00E5261E"/>
    <w:rsid w:val="00E552E9"/>
    <w:rsid w:val="00E55893"/>
    <w:rsid w:val="00E619F7"/>
    <w:rsid w:val="00E63393"/>
    <w:rsid w:val="00E666ED"/>
    <w:rsid w:val="00E748DE"/>
    <w:rsid w:val="00E76FB6"/>
    <w:rsid w:val="00E8002A"/>
    <w:rsid w:val="00E81191"/>
    <w:rsid w:val="00E81702"/>
    <w:rsid w:val="00E8335B"/>
    <w:rsid w:val="00E86207"/>
    <w:rsid w:val="00E87D57"/>
    <w:rsid w:val="00E97A46"/>
    <w:rsid w:val="00EA54DC"/>
    <w:rsid w:val="00EA79BB"/>
    <w:rsid w:val="00EB054E"/>
    <w:rsid w:val="00EB5562"/>
    <w:rsid w:val="00EC0462"/>
    <w:rsid w:val="00EC10BC"/>
    <w:rsid w:val="00ED1A8D"/>
    <w:rsid w:val="00ED4C77"/>
    <w:rsid w:val="00ED706C"/>
    <w:rsid w:val="00EE446C"/>
    <w:rsid w:val="00EF1DBF"/>
    <w:rsid w:val="00EF3289"/>
    <w:rsid w:val="00EF499F"/>
    <w:rsid w:val="00EF4F9D"/>
    <w:rsid w:val="00F03058"/>
    <w:rsid w:val="00F03BEB"/>
    <w:rsid w:val="00F05B96"/>
    <w:rsid w:val="00F069C8"/>
    <w:rsid w:val="00F10E05"/>
    <w:rsid w:val="00F16607"/>
    <w:rsid w:val="00F22959"/>
    <w:rsid w:val="00F2308E"/>
    <w:rsid w:val="00F25046"/>
    <w:rsid w:val="00F25D72"/>
    <w:rsid w:val="00F26E53"/>
    <w:rsid w:val="00F32831"/>
    <w:rsid w:val="00F35BC6"/>
    <w:rsid w:val="00F414DE"/>
    <w:rsid w:val="00F52B9B"/>
    <w:rsid w:val="00F52F42"/>
    <w:rsid w:val="00F57312"/>
    <w:rsid w:val="00F66EB7"/>
    <w:rsid w:val="00F74247"/>
    <w:rsid w:val="00F82E41"/>
    <w:rsid w:val="00F85179"/>
    <w:rsid w:val="00F87CD3"/>
    <w:rsid w:val="00F90B8B"/>
    <w:rsid w:val="00F9100A"/>
    <w:rsid w:val="00F93389"/>
    <w:rsid w:val="00F96134"/>
    <w:rsid w:val="00FA0A6F"/>
    <w:rsid w:val="00FA5F0A"/>
    <w:rsid w:val="00FA6122"/>
    <w:rsid w:val="00FB19FF"/>
    <w:rsid w:val="00FB3B7C"/>
    <w:rsid w:val="00FC23EC"/>
    <w:rsid w:val="00FD109E"/>
    <w:rsid w:val="00FD1D53"/>
    <w:rsid w:val="00FD37C8"/>
    <w:rsid w:val="00FE116B"/>
    <w:rsid w:val="00FE6C92"/>
    <w:rsid w:val="00FF2FB7"/>
    <w:rsid w:val="00FF4361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CE23EC"/>
  <w15:docId w15:val="{CB9902C9-3543-48BB-89BD-9E9F62CF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1E"/>
    <w:rPr>
      <w:sz w:val="24"/>
    </w:rPr>
  </w:style>
  <w:style w:type="paragraph" w:styleId="1">
    <w:name w:val="heading 1"/>
    <w:basedOn w:val="a"/>
    <w:next w:val="a"/>
    <w:qFormat/>
    <w:rsid w:val="00E5261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E5261E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E5261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5261E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261E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E5261E"/>
    <w:pPr>
      <w:jc w:val="both"/>
    </w:pPr>
  </w:style>
  <w:style w:type="paragraph" w:customStyle="1" w:styleId="a4">
    <w:name w:val="Заголовок бланка"/>
    <w:next w:val="a5"/>
    <w:autoRedefine/>
    <w:rsid w:val="00876CE4"/>
    <w:pPr>
      <w:tabs>
        <w:tab w:val="left" w:pos="1276"/>
      </w:tabs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E5261E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E5261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E5261E"/>
    <w:pPr>
      <w:ind w:left="964"/>
    </w:pPr>
    <w:rPr>
      <w:b/>
      <w:noProof/>
      <w:sz w:val="18"/>
    </w:rPr>
  </w:style>
  <w:style w:type="paragraph" w:styleId="30">
    <w:name w:val="Body Text 3"/>
    <w:basedOn w:val="a"/>
    <w:rsid w:val="0002322A"/>
    <w:pPr>
      <w:spacing w:after="120"/>
    </w:pPr>
    <w:rPr>
      <w:sz w:val="16"/>
      <w:szCs w:val="16"/>
    </w:rPr>
  </w:style>
  <w:style w:type="paragraph" w:styleId="a9">
    <w:name w:val="Balloon Text"/>
    <w:basedOn w:val="a"/>
    <w:semiHidden/>
    <w:rsid w:val="00121496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520F11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520F11"/>
    <w:pPr>
      <w:tabs>
        <w:tab w:val="center" w:pos="4677"/>
        <w:tab w:val="right" w:pos="9355"/>
      </w:tabs>
    </w:pPr>
  </w:style>
  <w:style w:type="paragraph" w:styleId="ac">
    <w:name w:val="Body Text Indent"/>
    <w:basedOn w:val="a"/>
    <w:rsid w:val="006E452B"/>
    <w:pPr>
      <w:spacing w:after="120"/>
      <w:ind w:left="283"/>
    </w:pPr>
  </w:style>
  <w:style w:type="character" w:styleId="ad">
    <w:name w:val="page number"/>
    <w:basedOn w:val="a0"/>
    <w:rsid w:val="006E452B"/>
  </w:style>
  <w:style w:type="paragraph" w:styleId="ae">
    <w:name w:val="No Spacing"/>
    <w:uiPriority w:val="1"/>
    <w:qFormat/>
    <w:rsid w:val="004978BB"/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59"/>
    <w:rsid w:val="004978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242B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uiPriority w:val="99"/>
    <w:rsid w:val="00402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41C9-1B5B-471C-A4D7-D2EAC165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ГЛАВА</vt:lpstr>
      <vt:lpstr>ГЛАВА</vt:lpstr>
    </vt:vector>
  </TitlesOfParts>
  <Company>SPecialiST RePack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MaeXtro</dc:creator>
  <dc:description>JU$t bEEn CAPuted!</dc:description>
  <cp:lastModifiedBy>Галина-малина</cp:lastModifiedBy>
  <cp:revision>2</cp:revision>
  <cp:lastPrinted>2020-09-22T12:35:00Z</cp:lastPrinted>
  <dcterms:created xsi:type="dcterms:W3CDTF">2024-11-18T11:12:00Z</dcterms:created>
  <dcterms:modified xsi:type="dcterms:W3CDTF">2024-11-18T11:12:00Z</dcterms:modified>
</cp:coreProperties>
</file>