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ABB" w:rsidRDefault="007E0ABB">
      <w:pPr>
        <w:jc w:val="center"/>
        <w:rPr>
          <w:b/>
          <w:sz w:val="28"/>
          <w:szCs w:val="28"/>
          <w:lang w:val="en-US"/>
        </w:rPr>
      </w:pPr>
    </w:p>
    <w:p w:rsidR="007E0ABB" w:rsidRDefault="007E0ABB">
      <w:pPr>
        <w:jc w:val="center"/>
        <w:rPr>
          <w:b/>
          <w:sz w:val="28"/>
          <w:szCs w:val="28"/>
        </w:rPr>
      </w:pPr>
    </w:p>
    <w:p w:rsidR="007E0ABB" w:rsidRDefault="007E0ABB">
      <w:pPr>
        <w:jc w:val="center"/>
        <w:rPr>
          <w:b/>
          <w:sz w:val="28"/>
          <w:szCs w:val="28"/>
        </w:rPr>
      </w:pPr>
    </w:p>
    <w:p w:rsidR="0017307D" w:rsidRDefault="0017307D" w:rsidP="0017307D">
      <w:pPr>
        <w:pStyle w:val="ab"/>
        <w:ind w:left="-1701" w:right="-850"/>
        <w:contextualSpacing w:val="0"/>
        <w:jc w:val="center"/>
        <w:rPr>
          <w:rFonts w:ascii="Times New Roman" w:hAnsi="Times New Roman"/>
          <w:b/>
          <w:sz w:val="40"/>
          <w:szCs w:val="40"/>
        </w:rPr>
      </w:pPr>
      <w:r>
        <w:rPr>
          <w:b/>
          <w:noProof/>
          <w:lang w:eastAsia="ru-RU"/>
        </w:rPr>
        <w:drawing>
          <wp:inline distT="0" distB="0" distL="0" distR="0" wp14:anchorId="09C2BF93" wp14:editId="0F3C273F">
            <wp:extent cx="895350" cy="1104900"/>
            <wp:effectExtent l="0" t="0" r="0" b="0"/>
            <wp:docPr id="1" name="Рисунок 1" descr="C:\Users\user\Documents\Нормативные документы\Делопроизводство\Бланки\Бланки гербовые\Gerb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Нормативные документы\Делопроизводство\Бланки\Бланки гербовые\Gerb_blu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07D" w:rsidRPr="00DE570A" w:rsidRDefault="0017307D" w:rsidP="0017307D">
      <w:pPr>
        <w:pStyle w:val="ab"/>
        <w:ind w:left="-1701" w:right="-85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</w:p>
    <w:p w:rsidR="0017307D" w:rsidRDefault="0017307D" w:rsidP="0017307D">
      <w:pPr>
        <w:pStyle w:val="ab"/>
        <w:ind w:left="-1701" w:right="-850"/>
        <w:contextualSpacing w:val="0"/>
        <w:jc w:val="center"/>
        <w:rPr>
          <w:rFonts w:ascii="Times New Roman" w:hAnsi="Times New Roman"/>
          <w:b/>
          <w:sz w:val="40"/>
          <w:szCs w:val="40"/>
        </w:rPr>
      </w:pPr>
      <w:proofErr w:type="gramStart"/>
      <w:r>
        <w:rPr>
          <w:rFonts w:ascii="Times New Roman" w:hAnsi="Times New Roman"/>
          <w:b/>
          <w:sz w:val="40"/>
          <w:szCs w:val="40"/>
        </w:rPr>
        <w:t>СОВЕТ  ДЕПУТАТОВ</w:t>
      </w:r>
      <w:proofErr w:type="gramEnd"/>
    </w:p>
    <w:p w:rsidR="0017307D" w:rsidRPr="005D324B" w:rsidRDefault="0017307D" w:rsidP="0017307D">
      <w:pPr>
        <w:pStyle w:val="ab"/>
        <w:ind w:left="-1701" w:right="-850"/>
        <w:contextualSpacing w:val="0"/>
        <w:jc w:val="center"/>
        <w:rPr>
          <w:rFonts w:ascii="Times New Roman" w:hAnsi="Times New Roman"/>
          <w:b/>
          <w:sz w:val="40"/>
          <w:szCs w:val="40"/>
        </w:rPr>
      </w:pPr>
    </w:p>
    <w:p w:rsidR="0017307D" w:rsidRPr="00E4589D" w:rsidRDefault="0017307D" w:rsidP="0017307D">
      <w:pPr>
        <w:ind w:left="-1701" w:right="-850"/>
        <w:jc w:val="center"/>
        <w:rPr>
          <w:b/>
          <w:bCs/>
          <w:spacing w:val="10"/>
          <w:w w:val="115"/>
          <w:sz w:val="28"/>
          <w:szCs w:val="28"/>
        </w:rPr>
      </w:pPr>
      <w:r w:rsidRPr="00E4589D">
        <w:rPr>
          <w:b/>
          <w:bCs/>
          <w:noProof/>
          <w:spacing w:val="10"/>
          <w:w w:val="115"/>
          <w:sz w:val="28"/>
          <w:szCs w:val="28"/>
        </w:rPr>
        <w:t>МУНИЦИПАЛЬНОГО ОБРАЗОВАНИЯ</w:t>
      </w:r>
    </w:p>
    <w:p w:rsidR="0017307D" w:rsidRPr="00E4589D" w:rsidRDefault="0017307D" w:rsidP="0017307D">
      <w:pPr>
        <w:ind w:left="-1701" w:right="-850"/>
        <w:jc w:val="center"/>
        <w:rPr>
          <w:b/>
          <w:bCs/>
          <w:noProof/>
          <w:spacing w:val="10"/>
          <w:w w:val="115"/>
          <w:sz w:val="28"/>
          <w:szCs w:val="28"/>
        </w:rPr>
      </w:pPr>
      <w:r w:rsidRPr="00E4589D">
        <w:rPr>
          <w:b/>
          <w:bCs/>
          <w:noProof/>
          <w:spacing w:val="10"/>
          <w:w w:val="115"/>
          <w:sz w:val="28"/>
          <w:szCs w:val="28"/>
        </w:rPr>
        <w:t>ГОРОДСКОЙ ОКРУГ ЛЮБЕРЦЫ</w:t>
      </w:r>
      <w:r w:rsidRPr="00E4589D">
        <w:rPr>
          <w:b/>
          <w:bCs/>
          <w:spacing w:val="10"/>
          <w:w w:val="115"/>
          <w:sz w:val="28"/>
          <w:szCs w:val="28"/>
        </w:rPr>
        <w:br/>
      </w:r>
      <w:r w:rsidRPr="00E4589D">
        <w:rPr>
          <w:b/>
          <w:bCs/>
          <w:noProof/>
          <w:spacing w:val="10"/>
          <w:w w:val="115"/>
          <w:sz w:val="28"/>
          <w:szCs w:val="28"/>
        </w:rPr>
        <w:t>МОСКОВСКОЙ ОБЛАСТИ</w:t>
      </w:r>
    </w:p>
    <w:p w:rsidR="0017307D" w:rsidRDefault="0017307D" w:rsidP="0017307D">
      <w:pPr>
        <w:pStyle w:val="ab"/>
        <w:ind w:left="-1701" w:right="-85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:rsidR="0017307D" w:rsidRDefault="0017307D" w:rsidP="0017307D">
      <w:pPr>
        <w:pStyle w:val="ab"/>
        <w:ind w:left="-1701" w:right="-850"/>
        <w:contextualSpacing w:val="0"/>
        <w:jc w:val="center"/>
        <w:rPr>
          <w:rFonts w:ascii="Times New Roman" w:hAnsi="Times New Roman"/>
          <w:b/>
          <w:sz w:val="32"/>
          <w:szCs w:val="32"/>
        </w:rPr>
      </w:pPr>
      <w:r w:rsidRPr="005D324B">
        <w:rPr>
          <w:rFonts w:ascii="Times New Roman" w:hAnsi="Times New Roman"/>
          <w:b/>
          <w:sz w:val="32"/>
          <w:szCs w:val="32"/>
        </w:rPr>
        <w:t>РЕШЕНИЕ</w:t>
      </w:r>
    </w:p>
    <w:p w:rsidR="0017307D" w:rsidRPr="005D324B" w:rsidRDefault="0017307D" w:rsidP="0017307D">
      <w:pPr>
        <w:pStyle w:val="ab"/>
        <w:ind w:left="-1701" w:right="-85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</w:p>
    <w:p w:rsidR="0017307D" w:rsidRPr="003601BA" w:rsidRDefault="0017307D" w:rsidP="0017307D">
      <w:pPr>
        <w:pStyle w:val="ab"/>
        <w:ind w:left="-1701" w:right="-850"/>
        <w:contextualSpacing w:val="0"/>
        <w:rPr>
          <w:rFonts w:ascii="Times New Roman" w:hAnsi="Times New Roman"/>
          <w:b/>
          <w:sz w:val="24"/>
          <w:szCs w:val="24"/>
        </w:rPr>
      </w:pPr>
      <w:r w:rsidRPr="003601B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24.01.2023</w:t>
      </w:r>
      <w:r w:rsidRPr="003601BA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3601BA">
        <w:rPr>
          <w:rFonts w:ascii="Times New Roman" w:hAnsi="Times New Roman"/>
          <w:b/>
          <w:sz w:val="24"/>
          <w:szCs w:val="24"/>
        </w:rPr>
        <w:t xml:space="preserve"> № </w:t>
      </w:r>
      <w:r>
        <w:rPr>
          <w:rFonts w:ascii="Times New Roman" w:hAnsi="Times New Roman"/>
          <w:b/>
          <w:sz w:val="24"/>
          <w:szCs w:val="24"/>
        </w:rPr>
        <w:t>43</w:t>
      </w:r>
      <w:r>
        <w:rPr>
          <w:rFonts w:ascii="Times New Roman" w:hAnsi="Times New Roman"/>
          <w:b/>
          <w:sz w:val="24"/>
          <w:szCs w:val="24"/>
        </w:rPr>
        <w:t>/7</w:t>
      </w:r>
    </w:p>
    <w:p w:rsidR="0017307D" w:rsidRPr="005D324B" w:rsidRDefault="0017307D" w:rsidP="0017307D">
      <w:pPr>
        <w:pStyle w:val="ab"/>
        <w:ind w:left="-1701" w:right="-85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:rsidR="00762214" w:rsidRPr="00762214" w:rsidRDefault="00762214" w:rsidP="00762214">
      <w:pPr>
        <w:widowControl w:val="0"/>
        <w:tabs>
          <w:tab w:val="left" w:pos="4678"/>
        </w:tabs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r w:rsidRPr="00762214">
        <w:rPr>
          <w:b/>
          <w:color w:val="000000"/>
          <w:sz w:val="22"/>
          <w:szCs w:val="22"/>
        </w:rPr>
        <w:t>г. Люберцы</w:t>
      </w:r>
    </w:p>
    <w:p w:rsidR="007E0ABB" w:rsidRDefault="007E0ABB" w:rsidP="00BC52E9">
      <w:pPr>
        <w:tabs>
          <w:tab w:val="left" w:pos="3540"/>
        </w:tabs>
        <w:rPr>
          <w:b/>
          <w:sz w:val="28"/>
          <w:szCs w:val="28"/>
        </w:rPr>
      </w:pPr>
    </w:p>
    <w:p w:rsidR="00356376" w:rsidRDefault="00356376" w:rsidP="00BC52E9">
      <w:pPr>
        <w:tabs>
          <w:tab w:val="left" w:pos="3540"/>
        </w:tabs>
        <w:rPr>
          <w:b/>
          <w:sz w:val="28"/>
          <w:szCs w:val="28"/>
        </w:rPr>
      </w:pPr>
    </w:p>
    <w:p w:rsidR="007E0ABB" w:rsidRDefault="00431F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признании утратившими силу отдельных Решений Совета депутатов муниципального образования Люберецкий муниципальный район</w:t>
      </w:r>
      <w:r w:rsidR="00BA35AC">
        <w:rPr>
          <w:b/>
          <w:sz w:val="28"/>
          <w:szCs w:val="28"/>
        </w:rPr>
        <w:t xml:space="preserve"> Московской области</w:t>
      </w:r>
      <w:r>
        <w:rPr>
          <w:b/>
          <w:sz w:val="28"/>
          <w:szCs w:val="28"/>
        </w:rPr>
        <w:t>, городское поселение Красково</w:t>
      </w:r>
      <w:r w:rsidR="00D94F2C">
        <w:rPr>
          <w:b/>
          <w:sz w:val="28"/>
          <w:szCs w:val="28"/>
        </w:rPr>
        <w:t xml:space="preserve"> Люберецкого района</w:t>
      </w:r>
    </w:p>
    <w:p w:rsidR="007E0ABB" w:rsidRDefault="007E0ABB" w:rsidP="00BC52E9">
      <w:pPr>
        <w:rPr>
          <w:b/>
          <w:sz w:val="28"/>
          <w:szCs w:val="28"/>
        </w:rPr>
      </w:pPr>
    </w:p>
    <w:p w:rsidR="00356376" w:rsidRDefault="007E0ABB" w:rsidP="00356376">
      <w:pPr>
        <w:ind w:firstLineChars="300" w:firstLine="8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соответствии с Федеральным законом от 06.10.2003 № 131-ФЗ </w:t>
      </w:r>
      <w:r w:rsidR="00235AFC">
        <w:rPr>
          <w:bCs/>
          <w:sz w:val="28"/>
          <w:szCs w:val="28"/>
        </w:rPr>
        <w:t xml:space="preserve">                    </w:t>
      </w:r>
      <w:r>
        <w:rPr>
          <w:bCs/>
          <w:sz w:val="28"/>
          <w:szCs w:val="28"/>
        </w:rPr>
        <w:t>«Об общих принципах организации местного самоуправления в Российской Федерации», Уставом муниципального образования городской округ Люберцы Московской обл</w:t>
      </w:r>
      <w:r w:rsidR="00AB49D0">
        <w:rPr>
          <w:bCs/>
          <w:sz w:val="28"/>
          <w:szCs w:val="28"/>
        </w:rPr>
        <w:t>асти</w:t>
      </w:r>
      <w:r>
        <w:rPr>
          <w:bCs/>
          <w:sz w:val="28"/>
          <w:szCs w:val="28"/>
        </w:rPr>
        <w:t xml:space="preserve">, </w:t>
      </w:r>
      <w:r w:rsidR="003C427E">
        <w:rPr>
          <w:bCs/>
          <w:sz w:val="28"/>
          <w:szCs w:val="28"/>
        </w:rPr>
        <w:t xml:space="preserve">Решением Совета депутатов городского округа Люберцы              от 07.06.2017 № 52/7 «О вопросах правопреемства», протестами Люберецкой городской прокуратуры от 16.11.2022, </w:t>
      </w:r>
      <w:r w:rsidR="009D3D27">
        <w:rPr>
          <w:bCs/>
          <w:sz w:val="28"/>
          <w:szCs w:val="28"/>
        </w:rPr>
        <w:t xml:space="preserve">от </w:t>
      </w:r>
      <w:r w:rsidR="00145831">
        <w:rPr>
          <w:bCs/>
          <w:sz w:val="28"/>
          <w:szCs w:val="28"/>
        </w:rPr>
        <w:t xml:space="preserve"> </w:t>
      </w:r>
      <w:r w:rsidR="003C427E">
        <w:rPr>
          <w:bCs/>
          <w:sz w:val="28"/>
          <w:szCs w:val="28"/>
        </w:rPr>
        <w:t xml:space="preserve">21.11.2022, </w:t>
      </w:r>
      <w:r w:rsidR="009D3D27">
        <w:rPr>
          <w:bCs/>
          <w:sz w:val="28"/>
          <w:szCs w:val="28"/>
        </w:rPr>
        <w:t>от</w:t>
      </w:r>
      <w:r w:rsidR="00145831">
        <w:rPr>
          <w:bCs/>
          <w:sz w:val="28"/>
          <w:szCs w:val="28"/>
        </w:rPr>
        <w:t xml:space="preserve"> </w:t>
      </w:r>
      <w:r w:rsidR="009D3D27">
        <w:rPr>
          <w:bCs/>
          <w:sz w:val="28"/>
          <w:szCs w:val="28"/>
        </w:rPr>
        <w:t xml:space="preserve"> </w:t>
      </w:r>
      <w:r w:rsidR="003C427E">
        <w:rPr>
          <w:bCs/>
          <w:sz w:val="28"/>
          <w:szCs w:val="28"/>
        </w:rPr>
        <w:t>22.11.2022</w:t>
      </w:r>
      <w:r w:rsidR="009D3D27">
        <w:rPr>
          <w:bCs/>
          <w:sz w:val="28"/>
          <w:szCs w:val="28"/>
        </w:rPr>
        <w:t xml:space="preserve">  № 07-01-2022</w:t>
      </w:r>
      <w:r w:rsidR="003C427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Совет депутатов муниципального образования городской округ Люберцы Московской области решил:</w:t>
      </w:r>
    </w:p>
    <w:p w:rsidR="007E0ABB" w:rsidRDefault="00545C16">
      <w:pPr>
        <w:ind w:firstLineChars="300" w:firstLine="8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7E0ABB">
        <w:rPr>
          <w:bCs/>
          <w:sz w:val="28"/>
          <w:szCs w:val="28"/>
        </w:rPr>
        <w:t>. Признать утратившим</w:t>
      </w:r>
      <w:r>
        <w:rPr>
          <w:bCs/>
          <w:sz w:val="28"/>
          <w:szCs w:val="28"/>
        </w:rPr>
        <w:t>и</w:t>
      </w:r>
      <w:r w:rsidR="007E0ABB">
        <w:rPr>
          <w:bCs/>
          <w:sz w:val="28"/>
          <w:szCs w:val="28"/>
        </w:rPr>
        <w:t xml:space="preserve"> силу</w:t>
      </w:r>
      <w:r w:rsidR="00FF2F86">
        <w:rPr>
          <w:bCs/>
          <w:sz w:val="28"/>
          <w:szCs w:val="28"/>
        </w:rPr>
        <w:t>:</w:t>
      </w:r>
      <w:r w:rsidR="007E0ABB">
        <w:rPr>
          <w:bCs/>
          <w:sz w:val="28"/>
          <w:szCs w:val="28"/>
        </w:rPr>
        <w:t xml:space="preserve"> </w:t>
      </w:r>
    </w:p>
    <w:p w:rsidR="00FF2F86" w:rsidRDefault="00FF2F86" w:rsidP="00FF2F8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1.1</w:t>
      </w:r>
      <w:r w:rsidR="0070571B" w:rsidRPr="0070571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Решение </w:t>
      </w:r>
      <w:r w:rsidR="0070571B" w:rsidRPr="0070571B">
        <w:rPr>
          <w:bCs/>
          <w:sz w:val="28"/>
          <w:szCs w:val="28"/>
        </w:rPr>
        <w:t>Совета депутатов Люберецкого муниципального района</w:t>
      </w:r>
      <w:r>
        <w:rPr>
          <w:bCs/>
          <w:sz w:val="28"/>
          <w:szCs w:val="28"/>
        </w:rPr>
        <w:t xml:space="preserve"> Московской области</w:t>
      </w:r>
      <w:r w:rsidR="0070571B">
        <w:rPr>
          <w:bCs/>
          <w:sz w:val="28"/>
          <w:szCs w:val="28"/>
        </w:rPr>
        <w:t xml:space="preserve"> </w:t>
      </w:r>
      <w:r w:rsidR="0070571B" w:rsidRPr="0070571B">
        <w:rPr>
          <w:bCs/>
          <w:sz w:val="28"/>
          <w:szCs w:val="28"/>
        </w:rPr>
        <w:t>от 20.06.2008 № 305/35</w:t>
      </w:r>
      <w:r w:rsidR="002579F8">
        <w:rPr>
          <w:bCs/>
          <w:sz w:val="28"/>
          <w:szCs w:val="28"/>
        </w:rPr>
        <w:t xml:space="preserve"> «</w:t>
      </w:r>
      <w:r w:rsidR="0070571B" w:rsidRPr="0070571B">
        <w:rPr>
          <w:bCs/>
          <w:sz w:val="28"/>
          <w:szCs w:val="28"/>
        </w:rPr>
        <w:t xml:space="preserve">Об утверждении Положения об организации мероприятий </w:t>
      </w:r>
      <w:proofErr w:type="spellStart"/>
      <w:r w:rsidR="0070571B" w:rsidRPr="0070571B">
        <w:rPr>
          <w:bCs/>
          <w:sz w:val="28"/>
          <w:szCs w:val="28"/>
        </w:rPr>
        <w:t>межпоселенческого</w:t>
      </w:r>
      <w:proofErr w:type="spellEnd"/>
      <w:r w:rsidR="0070571B" w:rsidRPr="0070571B">
        <w:rPr>
          <w:bCs/>
          <w:sz w:val="28"/>
          <w:szCs w:val="28"/>
        </w:rPr>
        <w:t xml:space="preserve"> характера по охране окружающей среды</w:t>
      </w:r>
      <w:r w:rsidR="00D94F2C">
        <w:rPr>
          <w:bCs/>
          <w:sz w:val="28"/>
          <w:szCs w:val="28"/>
        </w:rPr>
        <w:t xml:space="preserve"> на территории Люберецкого муниципального района Московской </w:t>
      </w:r>
      <w:r w:rsidR="00356376">
        <w:rPr>
          <w:bCs/>
          <w:sz w:val="28"/>
          <w:szCs w:val="28"/>
        </w:rPr>
        <w:t xml:space="preserve">   </w:t>
      </w:r>
      <w:r w:rsidR="00D94F2C">
        <w:rPr>
          <w:bCs/>
          <w:sz w:val="28"/>
          <w:szCs w:val="28"/>
        </w:rPr>
        <w:t>области</w:t>
      </w:r>
      <w:r w:rsidR="0070571B" w:rsidRPr="0070571B">
        <w:rPr>
          <w:bCs/>
          <w:sz w:val="28"/>
          <w:szCs w:val="28"/>
        </w:rPr>
        <w:t>»</w:t>
      </w:r>
      <w:r w:rsidR="009D3D27">
        <w:rPr>
          <w:bCs/>
          <w:sz w:val="28"/>
          <w:szCs w:val="28"/>
        </w:rPr>
        <w:t>.</w:t>
      </w:r>
    </w:p>
    <w:p w:rsidR="00545C16" w:rsidRDefault="00FF2F86" w:rsidP="0070571B">
      <w:pPr>
        <w:ind w:firstLineChars="300" w:firstLine="8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1.2. Решение</w:t>
      </w:r>
      <w:r w:rsidR="0070571B">
        <w:rPr>
          <w:bCs/>
          <w:sz w:val="28"/>
          <w:szCs w:val="28"/>
        </w:rPr>
        <w:t xml:space="preserve"> Совета депутатов Люберецкого муниципального района</w:t>
      </w:r>
      <w:r w:rsidR="0070571B" w:rsidRPr="0070571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Московской области от 17.12.2009   № 19/5 </w:t>
      </w:r>
      <w:r w:rsidR="0070571B" w:rsidRPr="0070571B">
        <w:rPr>
          <w:bCs/>
          <w:sz w:val="28"/>
          <w:szCs w:val="28"/>
        </w:rPr>
        <w:t>«Об утверждения Положения об организации утилизации и переработки бытовых и промышленных отходов на территории Люберецкого муниципального района»</w:t>
      </w:r>
      <w:r w:rsidR="00D94F2C">
        <w:rPr>
          <w:bCs/>
          <w:sz w:val="28"/>
          <w:szCs w:val="28"/>
        </w:rPr>
        <w:t>.</w:t>
      </w:r>
    </w:p>
    <w:p w:rsidR="00524642" w:rsidRDefault="00FF2F86" w:rsidP="0070571B">
      <w:pPr>
        <w:ind w:firstLineChars="300" w:firstLine="8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1.3. </w:t>
      </w:r>
      <w:r w:rsidR="004B7563">
        <w:rPr>
          <w:bCs/>
          <w:sz w:val="28"/>
          <w:szCs w:val="28"/>
        </w:rPr>
        <w:t>Решение Совета депутатов</w:t>
      </w:r>
      <w:r w:rsidR="00BA35AC">
        <w:rPr>
          <w:bCs/>
          <w:sz w:val="28"/>
          <w:szCs w:val="28"/>
        </w:rPr>
        <w:t xml:space="preserve"> Люберецкого муниципального</w:t>
      </w:r>
      <w:r w:rsidR="004B7563">
        <w:rPr>
          <w:bCs/>
          <w:sz w:val="28"/>
          <w:szCs w:val="28"/>
        </w:rPr>
        <w:t xml:space="preserve"> район</w:t>
      </w:r>
      <w:r w:rsidR="00BA35AC">
        <w:rPr>
          <w:bCs/>
          <w:sz w:val="28"/>
          <w:szCs w:val="28"/>
        </w:rPr>
        <w:t>а</w:t>
      </w:r>
      <w:r w:rsidR="004B7563">
        <w:rPr>
          <w:bCs/>
          <w:sz w:val="28"/>
          <w:szCs w:val="28"/>
        </w:rPr>
        <w:t xml:space="preserve"> Московской области от 26.12.2013 № 262/39 «Об утверждении Положения о порядке предоставления земельных участков, находящихся в собственности Люберецкого муниципального района Московской области, и земельных </w:t>
      </w:r>
      <w:r w:rsidR="00356376">
        <w:rPr>
          <w:bCs/>
          <w:sz w:val="28"/>
          <w:szCs w:val="28"/>
        </w:rPr>
        <w:t xml:space="preserve">  </w:t>
      </w:r>
      <w:r w:rsidR="004B7563">
        <w:rPr>
          <w:bCs/>
          <w:sz w:val="28"/>
          <w:szCs w:val="28"/>
        </w:rPr>
        <w:lastRenderedPageBreak/>
        <w:t>участков, государственная собственность на которые не разграничен</w:t>
      </w:r>
      <w:r w:rsidR="0017307D">
        <w:rPr>
          <w:bCs/>
          <w:sz w:val="28"/>
          <w:szCs w:val="28"/>
        </w:rPr>
        <w:t xml:space="preserve">а, расположенных на территории </w:t>
      </w:r>
      <w:bookmarkStart w:id="0" w:name="_GoBack"/>
      <w:bookmarkEnd w:id="0"/>
      <w:r w:rsidR="004B7563">
        <w:rPr>
          <w:bCs/>
          <w:sz w:val="28"/>
          <w:szCs w:val="28"/>
        </w:rPr>
        <w:t>Люберецкого муниципального района Московской области, для целей, не связанных со строительством».</w:t>
      </w:r>
    </w:p>
    <w:p w:rsidR="00524642" w:rsidRDefault="00524642" w:rsidP="00524642">
      <w:pPr>
        <w:ind w:firstLineChars="300" w:firstLine="8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1.4. </w:t>
      </w:r>
      <w:r w:rsidR="004B7563">
        <w:rPr>
          <w:bCs/>
          <w:sz w:val="28"/>
          <w:szCs w:val="28"/>
        </w:rPr>
        <w:t xml:space="preserve"> </w:t>
      </w:r>
      <w:r w:rsidRPr="00524642">
        <w:rPr>
          <w:bCs/>
          <w:sz w:val="28"/>
          <w:szCs w:val="28"/>
        </w:rPr>
        <w:t xml:space="preserve">Решение Совета депутатов Люберецкого муниципального района </w:t>
      </w:r>
      <w:r>
        <w:rPr>
          <w:bCs/>
          <w:sz w:val="28"/>
          <w:szCs w:val="28"/>
        </w:rPr>
        <w:t xml:space="preserve">Московской области </w:t>
      </w:r>
      <w:r w:rsidRPr="00524642">
        <w:rPr>
          <w:bCs/>
          <w:sz w:val="28"/>
          <w:szCs w:val="28"/>
        </w:rPr>
        <w:t xml:space="preserve">от 28.02.2007 </w:t>
      </w:r>
      <w:r>
        <w:rPr>
          <w:bCs/>
          <w:sz w:val="28"/>
          <w:szCs w:val="28"/>
        </w:rPr>
        <w:t xml:space="preserve">№ </w:t>
      </w:r>
      <w:r w:rsidRPr="00524642">
        <w:rPr>
          <w:bCs/>
          <w:sz w:val="28"/>
          <w:szCs w:val="28"/>
        </w:rPr>
        <w:t>188/20</w:t>
      </w:r>
      <w:r>
        <w:rPr>
          <w:bCs/>
          <w:sz w:val="28"/>
          <w:szCs w:val="28"/>
        </w:rPr>
        <w:t xml:space="preserve"> «</w:t>
      </w:r>
      <w:r w:rsidRPr="00524642">
        <w:rPr>
          <w:bCs/>
          <w:sz w:val="28"/>
          <w:szCs w:val="28"/>
        </w:rPr>
        <w:t>О предельных размерах земельных участков, предоставляемых гражданам для индивидуального жилищного строительства и ведения личного подсобного хозяйства на территории Люберецкого муниципальн</w:t>
      </w:r>
      <w:r>
        <w:rPr>
          <w:bCs/>
          <w:sz w:val="28"/>
          <w:szCs w:val="28"/>
        </w:rPr>
        <w:t>ого района»</w:t>
      </w:r>
      <w:r w:rsidR="006D60B7">
        <w:rPr>
          <w:bCs/>
          <w:sz w:val="28"/>
          <w:szCs w:val="28"/>
        </w:rPr>
        <w:t>.</w:t>
      </w:r>
    </w:p>
    <w:p w:rsidR="006D60B7" w:rsidRDefault="006D60B7" w:rsidP="006D60B7">
      <w:pPr>
        <w:ind w:firstLineChars="300" w:firstLine="8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1.5. </w:t>
      </w:r>
      <w:r w:rsidRPr="006D60B7">
        <w:rPr>
          <w:bCs/>
          <w:sz w:val="28"/>
          <w:szCs w:val="28"/>
        </w:rPr>
        <w:t>Решение Совета депутатов Любе</w:t>
      </w:r>
      <w:r>
        <w:rPr>
          <w:bCs/>
          <w:sz w:val="28"/>
          <w:szCs w:val="28"/>
        </w:rPr>
        <w:t xml:space="preserve">рецкого муниципального района Московской области от 16.05.2007 № </w:t>
      </w:r>
      <w:r w:rsidRPr="006D60B7">
        <w:rPr>
          <w:bCs/>
          <w:sz w:val="28"/>
          <w:szCs w:val="28"/>
        </w:rPr>
        <w:t>206/23</w:t>
      </w:r>
      <w:r>
        <w:rPr>
          <w:bCs/>
          <w:sz w:val="28"/>
          <w:szCs w:val="28"/>
        </w:rPr>
        <w:t xml:space="preserve"> «О внесении изменений в Р</w:t>
      </w:r>
      <w:r w:rsidRPr="006D60B7">
        <w:rPr>
          <w:bCs/>
          <w:sz w:val="28"/>
          <w:szCs w:val="28"/>
        </w:rPr>
        <w:t>ешение Совета депутатов муниципального образования Люберецкий муниципальный район Мо</w:t>
      </w:r>
      <w:r>
        <w:rPr>
          <w:bCs/>
          <w:sz w:val="28"/>
          <w:szCs w:val="28"/>
        </w:rPr>
        <w:t>сковской области от 28.02.2007 № 188/20 «</w:t>
      </w:r>
      <w:r w:rsidRPr="006D60B7">
        <w:rPr>
          <w:bCs/>
          <w:sz w:val="28"/>
          <w:szCs w:val="28"/>
        </w:rPr>
        <w:t>О предельных размерах земельных участков, предоставляемых гражданам для индивидуального жилищного строительства и ведения личного подсобного хозяйства на территории Люберецкого</w:t>
      </w:r>
      <w:r>
        <w:rPr>
          <w:bCs/>
          <w:sz w:val="28"/>
          <w:szCs w:val="28"/>
        </w:rPr>
        <w:t xml:space="preserve"> муниципального района».</w:t>
      </w:r>
    </w:p>
    <w:p w:rsidR="006D60B7" w:rsidRDefault="006D60B7" w:rsidP="006D60B7">
      <w:pPr>
        <w:ind w:firstLineChars="300" w:firstLine="8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1.6. </w:t>
      </w:r>
      <w:r w:rsidRPr="006D60B7">
        <w:rPr>
          <w:bCs/>
          <w:sz w:val="28"/>
          <w:szCs w:val="28"/>
        </w:rPr>
        <w:t xml:space="preserve">Решение Совета депутатов Люберецкого муниципального района </w:t>
      </w:r>
      <w:r>
        <w:rPr>
          <w:bCs/>
          <w:sz w:val="28"/>
          <w:szCs w:val="28"/>
        </w:rPr>
        <w:t>Московской области от 27.09.2012 №</w:t>
      </w:r>
      <w:r w:rsidRPr="006D60B7">
        <w:rPr>
          <w:bCs/>
          <w:sz w:val="28"/>
          <w:szCs w:val="28"/>
        </w:rPr>
        <w:t xml:space="preserve"> 178/29</w:t>
      </w:r>
      <w:r>
        <w:rPr>
          <w:bCs/>
          <w:sz w:val="28"/>
          <w:szCs w:val="28"/>
        </w:rPr>
        <w:t xml:space="preserve"> «</w:t>
      </w:r>
      <w:r w:rsidR="000A16FC">
        <w:rPr>
          <w:bCs/>
          <w:sz w:val="28"/>
          <w:szCs w:val="28"/>
        </w:rPr>
        <w:t>О внесении изменений в Р</w:t>
      </w:r>
      <w:r w:rsidRPr="006D60B7">
        <w:rPr>
          <w:bCs/>
          <w:sz w:val="28"/>
          <w:szCs w:val="28"/>
        </w:rPr>
        <w:t>ешение Совета депутатов Люберецкого муни</w:t>
      </w:r>
      <w:r>
        <w:rPr>
          <w:bCs/>
          <w:sz w:val="28"/>
          <w:szCs w:val="28"/>
        </w:rPr>
        <w:t>ц</w:t>
      </w:r>
      <w:r w:rsidRPr="006D60B7">
        <w:rPr>
          <w:bCs/>
          <w:sz w:val="28"/>
          <w:szCs w:val="28"/>
        </w:rPr>
        <w:t>ипального района Мо</w:t>
      </w:r>
      <w:r>
        <w:rPr>
          <w:bCs/>
          <w:sz w:val="28"/>
          <w:szCs w:val="28"/>
        </w:rPr>
        <w:t xml:space="preserve">сковской области </w:t>
      </w:r>
      <w:r w:rsidR="000A16FC">
        <w:rPr>
          <w:bCs/>
          <w:sz w:val="28"/>
          <w:szCs w:val="28"/>
        </w:rPr>
        <w:t xml:space="preserve">               </w:t>
      </w:r>
      <w:r>
        <w:rPr>
          <w:bCs/>
          <w:sz w:val="28"/>
          <w:szCs w:val="28"/>
        </w:rPr>
        <w:t>от 28.02.2007 № 188/20 «</w:t>
      </w:r>
      <w:r w:rsidRPr="006D60B7">
        <w:rPr>
          <w:bCs/>
          <w:sz w:val="28"/>
          <w:szCs w:val="28"/>
        </w:rPr>
        <w:t>О предельных размерах земельных участков, предоставляемых гражданам для индивидуального жилищного строительства и ведения личного подсобного хозяйства на территории Лю</w:t>
      </w:r>
      <w:r>
        <w:rPr>
          <w:bCs/>
          <w:sz w:val="28"/>
          <w:szCs w:val="28"/>
        </w:rPr>
        <w:t>берецкого муниципального района».</w:t>
      </w:r>
    </w:p>
    <w:p w:rsidR="0074675E" w:rsidRDefault="00666605" w:rsidP="0074675E">
      <w:pPr>
        <w:ind w:firstLineChars="300" w:firstLine="8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1.7. </w:t>
      </w:r>
      <w:r w:rsidR="0074675E" w:rsidRPr="0074675E">
        <w:rPr>
          <w:bCs/>
          <w:sz w:val="28"/>
          <w:szCs w:val="28"/>
        </w:rPr>
        <w:t xml:space="preserve">Решение Совета депутатов Люберецкого муниципального района </w:t>
      </w:r>
      <w:r w:rsidR="0074675E">
        <w:rPr>
          <w:bCs/>
          <w:sz w:val="28"/>
          <w:szCs w:val="28"/>
        </w:rPr>
        <w:t>Московской области от 24.05.2006 №</w:t>
      </w:r>
      <w:r w:rsidR="0074675E" w:rsidRPr="0074675E">
        <w:rPr>
          <w:bCs/>
          <w:sz w:val="28"/>
          <w:szCs w:val="28"/>
        </w:rPr>
        <w:t xml:space="preserve"> 56/10</w:t>
      </w:r>
      <w:r w:rsidR="0074675E">
        <w:rPr>
          <w:bCs/>
          <w:sz w:val="28"/>
          <w:szCs w:val="28"/>
        </w:rPr>
        <w:t xml:space="preserve"> «</w:t>
      </w:r>
      <w:r w:rsidR="0074675E" w:rsidRPr="0074675E">
        <w:rPr>
          <w:bCs/>
          <w:sz w:val="28"/>
          <w:szCs w:val="28"/>
        </w:rPr>
        <w:t>Об утверждении Положения об организации и проведении аукционов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для жилищного строительства и комплексного освоения в целях жилищного строительства в Люберецком муниципа</w:t>
      </w:r>
      <w:r w:rsidR="002E3F0B">
        <w:rPr>
          <w:bCs/>
          <w:sz w:val="28"/>
          <w:szCs w:val="28"/>
        </w:rPr>
        <w:t>льном районе Московской области».</w:t>
      </w:r>
    </w:p>
    <w:p w:rsidR="00FF2F86" w:rsidRDefault="002E3F0B" w:rsidP="002A3072">
      <w:pPr>
        <w:ind w:firstLineChars="300" w:firstLine="8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1.8. </w:t>
      </w:r>
      <w:r w:rsidR="00CB2DEE" w:rsidRPr="00CB2DEE">
        <w:rPr>
          <w:bCs/>
          <w:sz w:val="28"/>
          <w:szCs w:val="28"/>
        </w:rPr>
        <w:t>Решение Совета депутатов муниципального образования городское поселени</w:t>
      </w:r>
      <w:r w:rsidR="00CB2DEE">
        <w:rPr>
          <w:bCs/>
          <w:sz w:val="28"/>
          <w:szCs w:val="28"/>
        </w:rPr>
        <w:t>е Красково Люберецкого района Московской области</w:t>
      </w:r>
      <w:r w:rsidR="00CB2DEE" w:rsidRPr="00CB2DEE">
        <w:rPr>
          <w:bCs/>
          <w:sz w:val="28"/>
          <w:szCs w:val="28"/>
        </w:rPr>
        <w:t xml:space="preserve"> от 12.08.2015 </w:t>
      </w:r>
      <w:r w:rsidR="00CB2DEE">
        <w:rPr>
          <w:bCs/>
          <w:sz w:val="28"/>
          <w:szCs w:val="28"/>
        </w:rPr>
        <w:t xml:space="preserve">                    № </w:t>
      </w:r>
      <w:r w:rsidR="00CB2DEE" w:rsidRPr="00CB2DEE">
        <w:rPr>
          <w:bCs/>
          <w:sz w:val="28"/>
          <w:szCs w:val="28"/>
        </w:rPr>
        <w:t>364/85</w:t>
      </w:r>
      <w:r w:rsidR="00CB2DEE">
        <w:rPr>
          <w:bCs/>
          <w:sz w:val="28"/>
          <w:szCs w:val="28"/>
        </w:rPr>
        <w:t xml:space="preserve">  «</w:t>
      </w:r>
      <w:r w:rsidR="00CB2DEE" w:rsidRPr="00CB2DEE">
        <w:rPr>
          <w:bCs/>
          <w:sz w:val="28"/>
          <w:szCs w:val="28"/>
        </w:rPr>
        <w:t>Об утверждении Порядка определения размера платы по соглашению об установлении сервитута в отношении земельных участков, находящихся в собственности муниципального образования городское поселение Красково Люберецкого муниципал</w:t>
      </w:r>
      <w:r w:rsidR="00CB2DEE">
        <w:rPr>
          <w:bCs/>
          <w:sz w:val="28"/>
          <w:szCs w:val="28"/>
        </w:rPr>
        <w:t>ьного района Московской области».</w:t>
      </w:r>
    </w:p>
    <w:p w:rsidR="007E0ABB" w:rsidRDefault="002A3072">
      <w:pPr>
        <w:ind w:firstLineChars="250" w:firstLine="7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7E0ABB">
        <w:rPr>
          <w:bCs/>
          <w:sz w:val="28"/>
          <w:szCs w:val="28"/>
        </w:rPr>
        <w:t>. Опубликовать настоящее Решение в средствах массовой информации.</w:t>
      </w:r>
    </w:p>
    <w:p w:rsidR="007E0ABB" w:rsidRDefault="002A3072">
      <w:pPr>
        <w:ind w:firstLineChars="250" w:firstLine="7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7E0ABB">
        <w:rPr>
          <w:bCs/>
          <w:sz w:val="28"/>
          <w:szCs w:val="28"/>
        </w:rPr>
        <w:t>. Настоящее Реше</w:t>
      </w:r>
      <w:r w:rsidR="00AB49D0">
        <w:rPr>
          <w:bCs/>
          <w:sz w:val="28"/>
          <w:szCs w:val="28"/>
        </w:rPr>
        <w:t>ние вступает в сил</w:t>
      </w:r>
      <w:r w:rsidR="003364CB">
        <w:rPr>
          <w:bCs/>
          <w:sz w:val="28"/>
          <w:szCs w:val="28"/>
        </w:rPr>
        <w:t xml:space="preserve">у после </w:t>
      </w:r>
      <w:r w:rsidR="00AB49D0">
        <w:rPr>
          <w:bCs/>
          <w:sz w:val="28"/>
          <w:szCs w:val="28"/>
        </w:rPr>
        <w:t xml:space="preserve"> официального опубликования.</w:t>
      </w:r>
    </w:p>
    <w:p w:rsidR="00B0264F" w:rsidRPr="00B0264F" w:rsidRDefault="002A3072" w:rsidP="00B0264F">
      <w:pPr>
        <w:ind w:firstLineChars="250" w:firstLine="7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7E0ABB">
        <w:rPr>
          <w:bCs/>
          <w:sz w:val="28"/>
          <w:szCs w:val="28"/>
        </w:rPr>
        <w:t xml:space="preserve">. </w:t>
      </w:r>
      <w:r w:rsidR="00B0264F" w:rsidRPr="00B0264F">
        <w:rPr>
          <w:bCs/>
          <w:sz w:val="28"/>
          <w:szCs w:val="28"/>
        </w:rPr>
        <w:t>Конт</w:t>
      </w:r>
      <w:r w:rsidR="00B0264F">
        <w:rPr>
          <w:bCs/>
          <w:sz w:val="28"/>
          <w:szCs w:val="28"/>
        </w:rPr>
        <w:t>роль за исполнением настоящего Р</w:t>
      </w:r>
      <w:r w:rsidR="00B0264F" w:rsidRPr="00B0264F">
        <w:rPr>
          <w:bCs/>
          <w:sz w:val="28"/>
          <w:szCs w:val="28"/>
        </w:rPr>
        <w:t xml:space="preserve">ешения возложить на </w:t>
      </w:r>
      <w:r w:rsidR="00C246F4">
        <w:rPr>
          <w:bCs/>
          <w:sz w:val="28"/>
          <w:szCs w:val="28"/>
        </w:rPr>
        <w:t>постоянную депутатскую комиссию</w:t>
      </w:r>
      <w:r w:rsidR="00036F89">
        <w:rPr>
          <w:bCs/>
          <w:sz w:val="28"/>
          <w:szCs w:val="28"/>
        </w:rPr>
        <w:t xml:space="preserve"> </w:t>
      </w:r>
      <w:r w:rsidR="00036F89" w:rsidRPr="00036F89">
        <w:rPr>
          <w:bCs/>
          <w:sz w:val="28"/>
          <w:szCs w:val="28"/>
        </w:rPr>
        <w:t>по перспективному развитию, градостроительству, землепользованию и муниципальной собственности</w:t>
      </w:r>
      <w:r w:rsidR="00036F89">
        <w:rPr>
          <w:bCs/>
          <w:sz w:val="28"/>
          <w:szCs w:val="28"/>
        </w:rPr>
        <w:t xml:space="preserve"> (Лактионов Д.И.)</w:t>
      </w:r>
      <w:r w:rsidR="00C246F4">
        <w:rPr>
          <w:bCs/>
          <w:sz w:val="28"/>
          <w:szCs w:val="28"/>
        </w:rPr>
        <w:t>.</w:t>
      </w:r>
    </w:p>
    <w:p w:rsidR="007E0ABB" w:rsidRDefault="007E0ABB">
      <w:pPr>
        <w:jc w:val="both"/>
        <w:rPr>
          <w:sz w:val="28"/>
        </w:rPr>
      </w:pPr>
    </w:p>
    <w:p w:rsidR="00D74336" w:rsidRDefault="00D74336">
      <w:pPr>
        <w:jc w:val="both"/>
        <w:rPr>
          <w:sz w:val="28"/>
        </w:rPr>
      </w:pPr>
    </w:p>
    <w:p w:rsidR="007E0ABB" w:rsidRDefault="007E0ABB">
      <w:pPr>
        <w:rPr>
          <w:sz w:val="28"/>
        </w:rPr>
      </w:pPr>
      <w:r>
        <w:rPr>
          <w:sz w:val="28"/>
        </w:rPr>
        <w:t xml:space="preserve">Глава городского округа                                            </w:t>
      </w:r>
      <w:r w:rsidR="00145831">
        <w:rPr>
          <w:sz w:val="28"/>
        </w:rPr>
        <w:t xml:space="preserve">                               </w:t>
      </w:r>
      <w:r>
        <w:rPr>
          <w:sz w:val="28"/>
        </w:rPr>
        <w:t xml:space="preserve">  В.М.</w:t>
      </w:r>
      <w:r w:rsidR="00145831">
        <w:rPr>
          <w:sz w:val="28"/>
        </w:rPr>
        <w:t xml:space="preserve"> </w:t>
      </w:r>
      <w:r>
        <w:rPr>
          <w:sz w:val="28"/>
        </w:rPr>
        <w:t>Волков</w:t>
      </w:r>
    </w:p>
    <w:p w:rsidR="007E0ABB" w:rsidRDefault="007E0ABB">
      <w:pPr>
        <w:rPr>
          <w:sz w:val="28"/>
        </w:rPr>
      </w:pPr>
    </w:p>
    <w:p w:rsidR="00D74336" w:rsidRDefault="00D74336">
      <w:pPr>
        <w:rPr>
          <w:sz w:val="28"/>
        </w:rPr>
      </w:pPr>
    </w:p>
    <w:p w:rsidR="007E0ABB" w:rsidRDefault="007E0ABB">
      <w:pPr>
        <w:rPr>
          <w:sz w:val="28"/>
        </w:rPr>
      </w:pPr>
      <w:r>
        <w:rPr>
          <w:sz w:val="28"/>
        </w:rPr>
        <w:t xml:space="preserve">Председатель Совета депутатов                              </w:t>
      </w:r>
      <w:r w:rsidR="00145831">
        <w:rPr>
          <w:sz w:val="28"/>
        </w:rPr>
        <w:t xml:space="preserve">                               </w:t>
      </w:r>
      <w:r>
        <w:rPr>
          <w:sz w:val="28"/>
        </w:rPr>
        <w:t>В.П.</w:t>
      </w:r>
      <w:r w:rsidR="00145831">
        <w:rPr>
          <w:sz w:val="28"/>
        </w:rPr>
        <w:t xml:space="preserve"> </w:t>
      </w:r>
      <w:proofErr w:type="spellStart"/>
      <w:r>
        <w:rPr>
          <w:sz w:val="28"/>
        </w:rPr>
        <w:t>Ружицкий</w:t>
      </w:r>
      <w:proofErr w:type="spellEnd"/>
    </w:p>
    <w:p w:rsidR="007E0ABB" w:rsidRDefault="007E0ABB">
      <w:pPr>
        <w:jc w:val="both"/>
        <w:rPr>
          <w:sz w:val="28"/>
        </w:rPr>
      </w:pPr>
    </w:p>
    <w:p w:rsidR="007E0ABB" w:rsidRDefault="007E0ABB" w:rsidP="00762214">
      <w:pPr>
        <w:jc w:val="both"/>
        <w:rPr>
          <w:sz w:val="28"/>
        </w:rPr>
      </w:pPr>
    </w:p>
    <w:sectPr w:rsidR="007E0ABB">
      <w:type w:val="continuous"/>
      <w:pgSz w:w="11906" w:h="16838"/>
      <w:pgMar w:top="680" w:right="707" w:bottom="426" w:left="1276" w:header="397" w:footer="397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46C854BA-5BC1-414D-9C0C-D2323ECE349E}"/>
    <w:embedBold r:id="rId2" w:fontKey="{5C31026C-6EA4-445E-AD55-C150B7F6828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1DB"/>
    <w:rsid w:val="000032CE"/>
    <w:rsid w:val="00006245"/>
    <w:rsid w:val="00006E4B"/>
    <w:rsid w:val="00007605"/>
    <w:rsid w:val="00012F95"/>
    <w:rsid w:val="00012F9A"/>
    <w:rsid w:val="00014BF1"/>
    <w:rsid w:val="00017721"/>
    <w:rsid w:val="00017914"/>
    <w:rsid w:val="0002447F"/>
    <w:rsid w:val="00025F19"/>
    <w:rsid w:val="000268AC"/>
    <w:rsid w:val="00027F05"/>
    <w:rsid w:val="00027F94"/>
    <w:rsid w:val="00031F77"/>
    <w:rsid w:val="0003207B"/>
    <w:rsid w:val="000353BB"/>
    <w:rsid w:val="00036F89"/>
    <w:rsid w:val="000401D2"/>
    <w:rsid w:val="00041C83"/>
    <w:rsid w:val="00044D1A"/>
    <w:rsid w:val="00046D4F"/>
    <w:rsid w:val="00047E0B"/>
    <w:rsid w:val="00053ED2"/>
    <w:rsid w:val="00054997"/>
    <w:rsid w:val="00054C33"/>
    <w:rsid w:val="000553D2"/>
    <w:rsid w:val="00063347"/>
    <w:rsid w:val="00064224"/>
    <w:rsid w:val="00066155"/>
    <w:rsid w:val="000672A7"/>
    <w:rsid w:val="00067E8C"/>
    <w:rsid w:val="000713E1"/>
    <w:rsid w:val="00076D40"/>
    <w:rsid w:val="00080E4F"/>
    <w:rsid w:val="000838B3"/>
    <w:rsid w:val="000858BC"/>
    <w:rsid w:val="000872D2"/>
    <w:rsid w:val="00091308"/>
    <w:rsid w:val="000A14EE"/>
    <w:rsid w:val="000A16FC"/>
    <w:rsid w:val="000B3C64"/>
    <w:rsid w:val="000B413B"/>
    <w:rsid w:val="000B7728"/>
    <w:rsid w:val="000B7A43"/>
    <w:rsid w:val="000C1157"/>
    <w:rsid w:val="000C628B"/>
    <w:rsid w:val="000C774D"/>
    <w:rsid w:val="000D2562"/>
    <w:rsid w:val="000D58B3"/>
    <w:rsid w:val="000E0004"/>
    <w:rsid w:val="000E05B5"/>
    <w:rsid w:val="000E2E08"/>
    <w:rsid w:val="000F1CA0"/>
    <w:rsid w:val="000F315E"/>
    <w:rsid w:val="00111195"/>
    <w:rsid w:val="001159CC"/>
    <w:rsid w:val="00116EB7"/>
    <w:rsid w:val="00125C27"/>
    <w:rsid w:val="00127070"/>
    <w:rsid w:val="00127267"/>
    <w:rsid w:val="00127B33"/>
    <w:rsid w:val="00130693"/>
    <w:rsid w:val="00130B28"/>
    <w:rsid w:val="001437E3"/>
    <w:rsid w:val="0014458E"/>
    <w:rsid w:val="0014479B"/>
    <w:rsid w:val="00144FD8"/>
    <w:rsid w:val="00145831"/>
    <w:rsid w:val="001540FC"/>
    <w:rsid w:val="00156074"/>
    <w:rsid w:val="00156543"/>
    <w:rsid w:val="00157338"/>
    <w:rsid w:val="001574B8"/>
    <w:rsid w:val="0015754A"/>
    <w:rsid w:val="001575C9"/>
    <w:rsid w:val="0016400F"/>
    <w:rsid w:val="00165BB0"/>
    <w:rsid w:val="001710CD"/>
    <w:rsid w:val="00171656"/>
    <w:rsid w:val="00172A8F"/>
    <w:rsid w:val="0017307D"/>
    <w:rsid w:val="0017489B"/>
    <w:rsid w:val="00182752"/>
    <w:rsid w:val="00187458"/>
    <w:rsid w:val="00194D99"/>
    <w:rsid w:val="001A0133"/>
    <w:rsid w:val="001A08EC"/>
    <w:rsid w:val="001A3D28"/>
    <w:rsid w:val="001A5CDB"/>
    <w:rsid w:val="001B3684"/>
    <w:rsid w:val="001B4E21"/>
    <w:rsid w:val="001B66AC"/>
    <w:rsid w:val="001C50D3"/>
    <w:rsid w:val="001D63BC"/>
    <w:rsid w:val="001E5552"/>
    <w:rsid w:val="001E64C6"/>
    <w:rsid w:val="001E696E"/>
    <w:rsid w:val="001E7322"/>
    <w:rsid w:val="001F055A"/>
    <w:rsid w:val="001F11AD"/>
    <w:rsid w:val="001F18ED"/>
    <w:rsid w:val="001F1D90"/>
    <w:rsid w:val="001F20CD"/>
    <w:rsid w:val="001F6016"/>
    <w:rsid w:val="001F618A"/>
    <w:rsid w:val="001F67CA"/>
    <w:rsid w:val="001F730C"/>
    <w:rsid w:val="0020703B"/>
    <w:rsid w:val="002130E3"/>
    <w:rsid w:val="00216FE8"/>
    <w:rsid w:val="00220406"/>
    <w:rsid w:val="00221E5D"/>
    <w:rsid w:val="0022276B"/>
    <w:rsid w:val="0022480C"/>
    <w:rsid w:val="00227BDA"/>
    <w:rsid w:val="00233F0C"/>
    <w:rsid w:val="00235827"/>
    <w:rsid w:val="00235AFC"/>
    <w:rsid w:val="002364C8"/>
    <w:rsid w:val="00237843"/>
    <w:rsid w:val="00243BF6"/>
    <w:rsid w:val="00244330"/>
    <w:rsid w:val="00244A4D"/>
    <w:rsid w:val="002456F5"/>
    <w:rsid w:val="00251169"/>
    <w:rsid w:val="002579F8"/>
    <w:rsid w:val="0026073F"/>
    <w:rsid w:val="00262F8F"/>
    <w:rsid w:val="00263774"/>
    <w:rsid w:val="0027038C"/>
    <w:rsid w:val="00274B7A"/>
    <w:rsid w:val="002827E3"/>
    <w:rsid w:val="00284146"/>
    <w:rsid w:val="002843EF"/>
    <w:rsid w:val="00284744"/>
    <w:rsid w:val="0029241A"/>
    <w:rsid w:val="00297A27"/>
    <w:rsid w:val="002A3072"/>
    <w:rsid w:val="002A5498"/>
    <w:rsid w:val="002A57E6"/>
    <w:rsid w:val="002B0ED8"/>
    <w:rsid w:val="002B5761"/>
    <w:rsid w:val="002B58ED"/>
    <w:rsid w:val="002B6270"/>
    <w:rsid w:val="002B70FA"/>
    <w:rsid w:val="002C05D6"/>
    <w:rsid w:val="002C1652"/>
    <w:rsid w:val="002C7380"/>
    <w:rsid w:val="002C7FD2"/>
    <w:rsid w:val="002D1B13"/>
    <w:rsid w:val="002D1D0A"/>
    <w:rsid w:val="002D25E7"/>
    <w:rsid w:val="002D328B"/>
    <w:rsid w:val="002D42DC"/>
    <w:rsid w:val="002D7B01"/>
    <w:rsid w:val="002E1C4B"/>
    <w:rsid w:val="002E3F0B"/>
    <w:rsid w:val="002E4832"/>
    <w:rsid w:val="002E554D"/>
    <w:rsid w:val="002F12A2"/>
    <w:rsid w:val="002F1BFD"/>
    <w:rsid w:val="002F3CF8"/>
    <w:rsid w:val="002F57AE"/>
    <w:rsid w:val="002F7EF2"/>
    <w:rsid w:val="00310472"/>
    <w:rsid w:val="003139BA"/>
    <w:rsid w:val="00315912"/>
    <w:rsid w:val="0032521B"/>
    <w:rsid w:val="00330626"/>
    <w:rsid w:val="003346B6"/>
    <w:rsid w:val="003364CB"/>
    <w:rsid w:val="00337CBD"/>
    <w:rsid w:val="00342615"/>
    <w:rsid w:val="00342C4D"/>
    <w:rsid w:val="00356376"/>
    <w:rsid w:val="00361DB7"/>
    <w:rsid w:val="00362145"/>
    <w:rsid w:val="00362737"/>
    <w:rsid w:val="00363E56"/>
    <w:rsid w:val="00371004"/>
    <w:rsid w:val="003714A3"/>
    <w:rsid w:val="00371D7F"/>
    <w:rsid w:val="00371DB8"/>
    <w:rsid w:val="0037418F"/>
    <w:rsid w:val="003744E3"/>
    <w:rsid w:val="00374C81"/>
    <w:rsid w:val="003829F2"/>
    <w:rsid w:val="0038346A"/>
    <w:rsid w:val="00383874"/>
    <w:rsid w:val="00385239"/>
    <w:rsid w:val="00387A78"/>
    <w:rsid w:val="00392C04"/>
    <w:rsid w:val="00394256"/>
    <w:rsid w:val="0039686A"/>
    <w:rsid w:val="0039691B"/>
    <w:rsid w:val="0039780D"/>
    <w:rsid w:val="003A34DC"/>
    <w:rsid w:val="003A76B5"/>
    <w:rsid w:val="003B0638"/>
    <w:rsid w:val="003B302C"/>
    <w:rsid w:val="003B4179"/>
    <w:rsid w:val="003B4258"/>
    <w:rsid w:val="003B7319"/>
    <w:rsid w:val="003C18AA"/>
    <w:rsid w:val="003C1DAF"/>
    <w:rsid w:val="003C427E"/>
    <w:rsid w:val="003C48C5"/>
    <w:rsid w:val="003D51EB"/>
    <w:rsid w:val="003E0781"/>
    <w:rsid w:val="003E286C"/>
    <w:rsid w:val="003E32EB"/>
    <w:rsid w:val="003E4A29"/>
    <w:rsid w:val="003E6576"/>
    <w:rsid w:val="003F74BC"/>
    <w:rsid w:val="00406999"/>
    <w:rsid w:val="00406A28"/>
    <w:rsid w:val="00406F54"/>
    <w:rsid w:val="00407386"/>
    <w:rsid w:val="00407A1E"/>
    <w:rsid w:val="00411A4E"/>
    <w:rsid w:val="0041382E"/>
    <w:rsid w:val="00413B1A"/>
    <w:rsid w:val="0041793D"/>
    <w:rsid w:val="00417F14"/>
    <w:rsid w:val="004207DF"/>
    <w:rsid w:val="00420E3E"/>
    <w:rsid w:val="00426484"/>
    <w:rsid w:val="00431F17"/>
    <w:rsid w:val="00433679"/>
    <w:rsid w:val="00435DE3"/>
    <w:rsid w:val="00435FFD"/>
    <w:rsid w:val="00440B6A"/>
    <w:rsid w:val="004416F7"/>
    <w:rsid w:val="00447918"/>
    <w:rsid w:val="00453119"/>
    <w:rsid w:val="00453A85"/>
    <w:rsid w:val="0045670D"/>
    <w:rsid w:val="004569AC"/>
    <w:rsid w:val="00460988"/>
    <w:rsid w:val="00461A17"/>
    <w:rsid w:val="004622A7"/>
    <w:rsid w:val="00462305"/>
    <w:rsid w:val="0046366B"/>
    <w:rsid w:val="00464E9E"/>
    <w:rsid w:val="00467914"/>
    <w:rsid w:val="00471A92"/>
    <w:rsid w:val="0047260F"/>
    <w:rsid w:val="004734FA"/>
    <w:rsid w:val="00476E01"/>
    <w:rsid w:val="004812D9"/>
    <w:rsid w:val="0048163B"/>
    <w:rsid w:val="00481C4C"/>
    <w:rsid w:val="00482099"/>
    <w:rsid w:val="00485CB1"/>
    <w:rsid w:val="004907DC"/>
    <w:rsid w:val="0049099D"/>
    <w:rsid w:val="004914EC"/>
    <w:rsid w:val="0049734F"/>
    <w:rsid w:val="004A06EF"/>
    <w:rsid w:val="004A0CE6"/>
    <w:rsid w:val="004A1331"/>
    <w:rsid w:val="004A3C11"/>
    <w:rsid w:val="004A4FC7"/>
    <w:rsid w:val="004B3BE2"/>
    <w:rsid w:val="004B4952"/>
    <w:rsid w:val="004B59EA"/>
    <w:rsid w:val="004B7050"/>
    <w:rsid w:val="004B7413"/>
    <w:rsid w:val="004B7563"/>
    <w:rsid w:val="004D5CA8"/>
    <w:rsid w:val="004E316D"/>
    <w:rsid w:val="004E4EC3"/>
    <w:rsid w:val="004E73C5"/>
    <w:rsid w:val="004F0146"/>
    <w:rsid w:val="004F35E3"/>
    <w:rsid w:val="004F7956"/>
    <w:rsid w:val="004F7F91"/>
    <w:rsid w:val="00502584"/>
    <w:rsid w:val="0050538F"/>
    <w:rsid w:val="005063CE"/>
    <w:rsid w:val="00506865"/>
    <w:rsid w:val="005070E4"/>
    <w:rsid w:val="0051076F"/>
    <w:rsid w:val="0051722A"/>
    <w:rsid w:val="00521F59"/>
    <w:rsid w:val="00524642"/>
    <w:rsid w:val="0052727A"/>
    <w:rsid w:val="0053510D"/>
    <w:rsid w:val="005451F7"/>
    <w:rsid w:val="00545C16"/>
    <w:rsid w:val="00550059"/>
    <w:rsid w:val="005514D0"/>
    <w:rsid w:val="00552DC3"/>
    <w:rsid w:val="00552F8D"/>
    <w:rsid w:val="005571C4"/>
    <w:rsid w:val="005662BE"/>
    <w:rsid w:val="00570CA9"/>
    <w:rsid w:val="0057114F"/>
    <w:rsid w:val="0057749A"/>
    <w:rsid w:val="00577F9E"/>
    <w:rsid w:val="00583D5A"/>
    <w:rsid w:val="00585B31"/>
    <w:rsid w:val="005872BC"/>
    <w:rsid w:val="0059088F"/>
    <w:rsid w:val="00592AF1"/>
    <w:rsid w:val="0059448A"/>
    <w:rsid w:val="005956E5"/>
    <w:rsid w:val="00597955"/>
    <w:rsid w:val="005A03D5"/>
    <w:rsid w:val="005A1034"/>
    <w:rsid w:val="005A177E"/>
    <w:rsid w:val="005A49D6"/>
    <w:rsid w:val="005A5BAA"/>
    <w:rsid w:val="005B1876"/>
    <w:rsid w:val="005B4982"/>
    <w:rsid w:val="005B7A30"/>
    <w:rsid w:val="005B7DD6"/>
    <w:rsid w:val="005D79AE"/>
    <w:rsid w:val="005E0FFC"/>
    <w:rsid w:val="005E3484"/>
    <w:rsid w:val="005E6AB5"/>
    <w:rsid w:val="005F01CD"/>
    <w:rsid w:val="005F1FA6"/>
    <w:rsid w:val="005F275A"/>
    <w:rsid w:val="00603182"/>
    <w:rsid w:val="00614DA1"/>
    <w:rsid w:val="00617C9A"/>
    <w:rsid w:val="00622309"/>
    <w:rsid w:val="0062323F"/>
    <w:rsid w:val="00623D27"/>
    <w:rsid w:val="00623D7B"/>
    <w:rsid w:val="00624882"/>
    <w:rsid w:val="0062559F"/>
    <w:rsid w:val="00632A68"/>
    <w:rsid w:val="00632A88"/>
    <w:rsid w:val="006331D1"/>
    <w:rsid w:val="00633759"/>
    <w:rsid w:val="00634EB2"/>
    <w:rsid w:val="0064148F"/>
    <w:rsid w:val="00641963"/>
    <w:rsid w:val="0064237B"/>
    <w:rsid w:val="00651533"/>
    <w:rsid w:val="0065177A"/>
    <w:rsid w:val="00651F7A"/>
    <w:rsid w:val="00660083"/>
    <w:rsid w:val="00666605"/>
    <w:rsid w:val="006756AA"/>
    <w:rsid w:val="006802E1"/>
    <w:rsid w:val="006845D9"/>
    <w:rsid w:val="0069053D"/>
    <w:rsid w:val="006970FC"/>
    <w:rsid w:val="006A174F"/>
    <w:rsid w:val="006A2CDC"/>
    <w:rsid w:val="006B00D4"/>
    <w:rsid w:val="006B0539"/>
    <w:rsid w:val="006B0E82"/>
    <w:rsid w:val="006B3ACF"/>
    <w:rsid w:val="006C21D0"/>
    <w:rsid w:val="006D0BEF"/>
    <w:rsid w:val="006D28EF"/>
    <w:rsid w:val="006D2C9D"/>
    <w:rsid w:val="006D491A"/>
    <w:rsid w:val="006D55D5"/>
    <w:rsid w:val="006D60B7"/>
    <w:rsid w:val="006E4640"/>
    <w:rsid w:val="006E4B3A"/>
    <w:rsid w:val="006F116F"/>
    <w:rsid w:val="006F2392"/>
    <w:rsid w:val="006F423F"/>
    <w:rsid w:val="00701728"/>
    <w:rsid w:val="0070571B"/>
    <w:rsid w:val="007074EF"/>
    <w:rsid w:val="0071010B"/>
    <w:rsid w:val="00710E77"/>
    <w:rsid w:val="00721178"/>
    <w:rsid w:val="00732ECD"/>
    <w:rsid w:val="00735682"/>
    <w:rsid w:val="007363A4"/>
    <w:rsid w:val="00741CD0"/>
    <w:rsid w:val="00742CE2"/>
    <w:rsid w:val="0074373F"/>
    <w:rsid w:val="007439E7"/>
    <w:rsid w:val="0074675E"/>
    <w:rsid w:val="007516F9"/>
    <w:rsid w:val="007527F8"/>
    <w:rsid w:val="00755345"/>
    <w:rsid w:val="00762214"/>
    <w:rsid w:val="007634EF"/>
    <w:rsid w:val="00765A4B"/>
    <w:rsid w:val="00765A58"/>
    <w:rsid w:val="00765F93"/>
    <w:rsid w:val="00773D5C"/>
    <w:rsid w:val="00777293"/>
    <w:rsid w:val="00781307"/>
    <w:rsid w:val="00783C6B"/>
    <w:rsid w:val="00784C90"/>
    <w:rsid w:val="00787BB9"/>
    <w:rsid w:val="00792582"/>
    <w:rsid w:val="00796B14"/>
    <w:rsid w:val="0079784B"/>
    <w:rsid w:val="007A30AE"/>
    <w:rsid w:val="007A35A4"/>
    <w:rsid w:val="007A4711"/>
    <w:rsid w:val="007B13D1"/>
    <w:rsid w:val="007B2FAA"/>
    <w:rsid w:val="007B300F"/>
    <w:rsid w:val="007B64E0"/>
    <w:rsid w:val="007B6F56"/>
    <w:rsid w:val="007B78FE"/>
    <w:rsid w:val="007C26C1"/>
    <w:rsid w:val="007C2F03"/>
    <w:rsid w:val="007D7C15"/>
    <w:rsid w:val="007E0ABB"/>
    <w:rsid w:val="007E31DB"/>
    <w:rsid w:val="007F205A"/>
    <w:rsid w:val="007F741A"/>
    <w:rsid w:val="007F7829"/>
    <w:rsid w:val="00800745"/>
    <w:rsid w:val="0080259D"/>
    <w:rsid w:val="00803496"/>
    <w:rsid w:val="00804DCD"/>
    <w:rsid w:val="00806D10"/>
    <w:rsid w:val="008105CC"/>
    <w:rsid w:val="00814489"/>
    <w:rsid w:val="00815728"/>
    <w:rsid w:val="00822C44"/>
    <w:rsid w:val="00822E6D"/>
    <w:rsid w:val="008244D3"/>
    <w:rsid w:val="00825FE2"/>
    <w:rsid w:val="0082729C"/>
    <w:rsid w:val="0083297B"/>
    <w:rsid w:val="00833EBB"/>
    <w:rsid w:val="008350D8"/>
    <w:rsid w:val="008426BA"/>
    <w:rsid w:val="00843749"/>
    <w:rsid w:val="00846ADB"/>
    <w:rsid w:val="008474F4"/>
    <w:rsid w:val="00847556"/>
    <w:rsid w:val="008476CA"/>
    <w:rsid w:val="0085021F"/>
    <w:rsid w:val="00852136"/>
    <w:rsid w:val="00854759"/>
    <w:rsid w:val="00855350"/>
    <w:rsid w:val="00855568"/>
    <w:rsid w:val="00855B47"/>
    <w:rsid w:val="00855DBC"/>
    <w:rsid w:val="008579C3"/>
    <w:rsid w:val="00857B2A"/>
    <w:rsid w:val="00863CF3"/>
    <w:rsid w:val="00866160"/>
    <w:rsid w:val="0086660E"/>
    <w:rsid w:val="008779D8"/>
    <w:rsid w:val="00880F62"/>
    <w:rsid w:val="00883E89"/>
    <w:rsid w:val="00886458"/>
    <w:rsid w:val="00894551"/>
    <w:rsid w:val="00896283"/>
    <w:rsid w:val="00896CC6"/>
    <w:rsid w:val="008A1109"/>
    <w:rsid w:val="008A181E"/>
    <w:rsid w:val="008A291C"/>
    <w:rsid w:val="008A4617"/>
    <w:rsid w:val="008A4FE4"/>
    <w:rsid w:val="008B5431"/>
    <w:rsid w:val="008C2F60"/>
    <w:rsid w:val="008C7961"/>
    <w:rsid w:val="008D122B"/>
    <w:rsid w:val="008D1A5E"/>
    <w:rsid w:val="008D3D2D"/>
    <w:rsid w:val="008E0794"/>
    <w:rsid w:val="008E17C3"/>
    <w:rsid w:val="008F2BC7"/>
    <w:rsid w:val="0090111C"/>
    <w:rsid w:val="00906745"/>
    <w:rsid w:val="00913E16"/>
    <w:rsid w:val="00914499"/>
    <w:rsid w:val="009155DF"/>
    <w:rsid w:val="00915ADF"/>
    <w:rsid w:val="009179B0"/>
    <w:rsid w:val="0092063D"/>
    <w:rsid w:val="00924A8B"/>
    <w:rsid w:val="009252DB"/>
    <w:rsid w:val="009304D9"/>
    <w:rsid w:val="00930EDB"/>
    <w:rsid w:val="009320EA"/>
    <w:rsid w:val="00933743"/>
    <w:rsid w:val="00937CA2"/>
    <w:rsid w:val="00945E0D"/>
    <w:rsid w:val="009476A8"/>
    <w:rsid w:val="009513B4"/>
    <w:rsid w:val="0095335A"/>
    <w:rsid w:val="00953812"/>
    <w:rsid w:val="009558F9"/>
    <w:rsid w:val="009605D0"/>
    <w:rsid w:val="00960E91"/>
    <w:rsid w:val="009612C0"/>
    <w:rsid w:val="00963DCD"/>
    <w:rsid w:val="009641E0"/>
    <w:rsid w:val="0097277D"/>
    <w:rsid w:val="009860B6"/>
    <w:rsid w:val="00987E0D"/>
    <w:rsid w:val="00991CB9"/>
    <w:rsid w:val="009952F0"/>
    <w:rsid w:val="009A7965"/>
    <w:rsid w:val="009B0164"/>
    <w:rsid w:val="009B2732"/>
    <w:rsid w:val="009B662F"/>
    <w:rsid w:val="009C3437"/>
    <w:rsid w:val="009C4A36"/>
    <w:rsid w:val="009C56D6"/>
    <w:rsid w:val="009D197D"/>
    <w:rsid w:val="009D1FED"/>
    <w:rsid w:val="009D3D27"/>
    <w:rsid w:val="009D42ED"/>
    <w:rsid w:val="009D5BC5"/>
    <w:rsid w:val="009E134A"/>
    <w:rsid w:val="009E147A"/>
    <w:rsid w:val="009E2102"/>
    <w:rsid w:val="009E2564"/>
    <w:rsid w:val="009E3D82"/>
    <w:rsid w:val="009E70F9"/>
    <w:rsid w:val="009E751F"/>
    <w:rsid w:val="009F3463"/>
    <w:rsid w:val="009F6D09"/>
    <w:rsid w:val="00A00DFA"/>
    <w:rsid w:val="00A01824"/>
    <w:rsid w:val="00A03573"/>
    <w:rsid w:val="00A075BA"/>
    <w:rsid w:val="00A122B5"/>
    <w:rsid w:val="00A134EB"/>
    <w:rsid w:val="00A135A9"/>
    <w:rsid w:val="00A14C9A"/>
    <w:rsid w:val="00A16CB8"/>
    <w:rsid w:val="00A21ECC"/>
    <w:rsid w:val="00A22A0A"/>
    <w:rsid w:val="00A22B20"/>
    <w:rsid w:val="00A2624C"/>
    <w:rsid w:val="00A26A8A"/>
    <w:rsid w:val="00A3443D"/>
    <w:rsid w:val="00A36070"/>
    <w:rsid w:val="00A42731"/>
    <w:rsid w:val="00A42D1D"/>
    <w:rsid w:val="00A50738"/>
    <w:rsid w:val="00A5122E"/>
    <w:rsid w:val="00A57EB0"/>
    <w:rsid w:val="00A62B5E"/>
    <w:rsid w:val="00A637D4"/>
    <w:rsid w:val="00A63E47"/>
    <w:rsid w:val="00A66069"/>
    <w:rsid w:val="00A70D21"/>
    <w:rsid w:val="00A72508"/>
    <w:rsid w:val="00A80641"/>
    <w:rsid w:val="00A81CCD"/>
    <w:rsid w:val="00A84CEC"/>
    <w:rsid w:val="00A8611F"/>
    <w:rsid w:val="00A90917"/>
    <w:rsid w:val="00A9391C"/>
    <w:rsid w:val="00A96091"/>
    <w:rsid w:val="00A97CBF"/>
    <w:rsid w:val="00AA0335"/>
    <w:rsid w:val="00AA0E53"/>
    <w:rsid w:val="00AB2467"/>
    <w:rsid w:val="00AB2DB5"/>
    <w:rsid w:val="00AB49D0"/>
    <w:rsid w:val="00AB4A11"/>
    <w:rsid w:val="00AB6740"/>
    <w:rsid w:val="00AC212F"/>
    <w:rsid w:val="00AC3651"/>
    <w:rsid w:val="00AC673D"/>
    <w:rsid w:val="00AD59CB"/>
    <w:rsid w:val="00AD6609"/>
    <w:rsid w:val="00AF31D2"/>
    <w:rsid w:val="00AF4033"/>
    <w:rsid w:val="00AF63A5"/>
    <w:rsid w:val="00B00185"/>
    <w:rsid w:val="00B005C2"/>
    <w:rsid w:val="00B0264F"/>
    <w:rsid w:val="00B066BC"/>
    <w:rsid w:val="00B115F8"/>
    <w:rsid w:val="00B129DE"/>
    <w:rsid w:val="00B15904"/>
    <w:rsid w:val="00B2087B"/>
    <w:rsid w:val="00B212C0"/>
    <w:rsid w:val="00B25377"/>
    <w:rsid w:val="00B31DDC"/>
    <w:rsid w:val="00B36A31"/>
    <w:rsid w:val="00B37711"/>
    <w:rsid w:val="00B447AC"/>
    <w:rsid w:val="00B45829"/>
    <w:rsid w:val="00B45E22"/>
    <w:rsid w:val="00B475B9"/>
    <w:rsid w:val="00B55A5F"/>
    <w:rsid w:val="00B563F5"/>
    <w:rsid w:val="00B57743"/>
    <w:rsid w:val="00B6004E"/>
    <w:rsid w:val="00B602EB"/>
    <w:rsid w:val="00B61DAA"/>
    <w:rsid w:val="00B644BD"/>
    <w:rsid w:val="00B654B1"/>
    <w:rsid w:val="00B729B8"/>
    <w:rsid w:val="00B72C83"/>
    <w:rsid w:val="00B73000"/>
    <w:rsid w:val="00B774DC"/>
    <w:rsid w:val="00B86425"/>
    <w:rsid w:val="00B87ABC"/>
    <w:rsid w:val="00B90F86"/>
    <w:rsid w:val="00B9115E"/>
    <w:rsid w:val="00B9188A"/>
    <w:rsid w:val="00B93EE5"/>
    <w:rsid w:val="00B95F0F"/>
    <w:rsid w:val="00BA0BCA"/>
    <w:rsid w:val="00BA0E1C"/>
    <w:rsid w:val="00BA35AC"/>
    <w:rsid w:val="00BA4C22"/>
    <w:rsid w:val="00BA4C73"/>
    <w:rsid w:val="00BA5DB2"/>
    <w:rsid w:val="00BB20FE"/>
    <w:rsid w:val="00BB3C88"/>
    <w:rsid w:val="00BB5B61"/>
    <w:rsid w:val="00BB74E5"/>
    <w:rsid w:val="00BC3B7D"/>
    <w:rsid w:val="00BC52E9"/>
    <w:rsid w:val="00BC7049"/>
    <w:rsid w:val="00BD0860"/>
    <w:rsid w:val="00BD3D48"/>
    <w:rsid w:val="00BD4149"/>
    <w:rsid w:val="00BE0738"/>
    <w:rsid w:val="00BE2EE1"/>
    <w:rsid w:val="00BE3568"/>
    <w:rsid w:val="00BE7F82"/>
    <w:rsid w:val="00BF0456"/>
    <w:rsid w:val="00C060C4"/>
    <w:rsid w:val="00C07E92"/>
    <w:rsid w:val="00C151FE"/>
    <w:rsid w:val="00C16C4E"/>
    <w:rsid w:val="00C246F4"/>
    <w:rsid w:val="00C259F0"/>
    <w:rsid w:val="00C25FD1"/>
    <w:rsid w:val="00C26995"/>
    <w:rsid w:val="00C31233"/>
    <w:rsid w:val="00C33BBB"/>
    <w:rsid w:val="00C36666"/>
    <w:rsid w:val="00C42B4A"/>
    <w:rsid w:val="00C465E2"/>
    <w:rsid w:val="00C500FF"/>
    <w:rsid w:val="00C53955"/>
    <w:rsid w:val="00C560AA"/>
    <w:rsid w:val="00C569A2"/>
    <w:rsid w:val="00C60268"/>
    <w:rsid w:val="00C62828"/>
    <w:rsid w:val="00C6305B"/>
    <w:rsid w:val="00C63DCB"/>
    <w:rsid w:val="00C70EB7"/>
    <w:rsid w:val="00C72063"/>
    <w:rsid w:val="00C74DC1"/>
    <w:rsid w:val="00C7692D"/>
    <w:rsid w:val="00C806B2"/>
    <w:rsid w:val="00C820BD"/>
    <w:rsid w:val="00C82566"/>
    <w:rsid w:val="00C82DD2"/>
    <w:rsid w:val="00C8319E"/>
    <w:rsid w:val="00C87188"/>
    <w:rsid w:val="00C9328C"/>
    <w:rsid w:val="00C937AE"/>
    <w:rsid w:val="00C93ADB"/>
    <w:rsid w:val="00CA1AA7"/>
    <w:rsid w:val="00CA5417"/>
    <w:rsid w:val="00CB2C7D"/>
    <w:rsid w:val="00CB2DEE"/>
    <w:rsid w:val="00CB38A0"/>
    <w:rsid w:val="00CB3A39"/>
    <w:rsid w:val="00CB6CC2"/>
    <w:rsid w:val="00CC2440"/>
    <w:rsid w:val="00CC4C16"/>
    <w:rsid w:val="00CD068B"/>
    <w:rsid w:val="00CD0734"/>
    <w:rsid w:val="00CD3370"/>
    <w:rsid w:val="00CE048A"/>
    <w:rsid w:val="00CE48AB"/>
    <w:rsid w:val="00CE5B95"/>
    <w:rsid w:val="00CF2B91"/>
    <w:rsid w:val="00CF4B10"/>
    <w:rsid w:val="00D01684"/>
    <w:rsid w:val="00D051A5"/>
    <w:rsid w:val="00D131D0"/>
    <w:rsid w:val="00D13B09"/>
    <w:rsid w:val="00D16E6C"/>
    <w:rsid w:val="00D17113"/>
    <w:rsid w:val="00D20CF3"/>
    <w:rsid w:val="00D2325E"/>
    <w:rsid w:val="00D246BD"/>
    <w:rsid w:val="00D26604"/>
    <w:rsid w:val="00D26939"/>
    <w:rsid w:val="00D409B2"/>
    <w:rsid w:val="00D4105B"/>
    <w:rsid w:val="00D41215"/>
    <w:rsid w:val="00D43F21"/>
    <w:rsid w:val="00D4640F"/>
    <w:rsid w:val="00D47DCD"/>
    <w:rsid w:val="00D500C1"/>
    <w:rsid w:val="00D52875"/>
    <w:rsid w:val="00D61B63"/>
    <w:rsid w:val="00D645B1"/>
    <w:rsid w:val="00D74336"/>
    <w:rsid w:val="00D823DE"/>
    <w:rsid w:val="00D8552B"/>
    <w:rsid w:val="00D8571F"/>
    <w:rsid w:val="00D86302"/>
    <w:rsid w:val="00D94F2C"/>
    <w:rsid w:val="00DA49C2"/>
    <w:rsid w:val="00DA58D8"/>
    <w:rsid w:val="00DB08EE"/>
    <w:rsid w:val="00DB0BBF"/>
    <w:rsid w:val="00DB49AC"/>
    <w:rsid w:val="00DC0952"/>
    <w:rsid w:val="00DC0D47"/>
    <w:rsid w:val="00DC2A49"/>
    <w:rsid w:val="00DC6034"/>
    <w:rsid w:val="00DC7A7C"/>
    <w:rsid w:val="00DD4175"/>
    <w:rsid w:val="00DD50C2"/>
    <w:rsid w:val="00DD5CC1"/>
    <w:rsid w:val="00DD665F"/>
    <w:rsid w:val="00DE0CD7"/>
    <w:rsid w:val="00DE194B"/>
    <w:rsid w:val="00DE277D"/>
    <w:rsid w:val="00DF3899"/>
    <w:rsid w:val="00DF4A4F"/>
    <w:rsid w:val="00E010B5"/>
    <w:rsid w:val="00E045D1"/>
    <w:rsid w:val="00E06F42"/>
    <w:rsid w:val="00E07A7D"/>
    <w:rsid w:val="00E12930"/>
    <w:rsid w:val="00E16318"/>
    <w:rsid w:val="00E17B17"/>
    <w:rsid w:val="00E26CEF"/>
    <w:rsid w:val="00E368CE"/>
    <w:rsid w:val="00E375AB"/>
    <w:rsid w:val="00E447AF"/>
    <w:rsid w:val="00E505EA"/>
    <w:rsid w:val="00E52526"/>
    <w:rsid w:val="00E52A50"/>
    <w:rsid w:val="00E5379A"/>
    <w:rsid w:val="00E67D4A"/>
    <w:rsid w:val="00E75729"/>
    <w:rsid w:val="00E808F9"/>
    <w:rsid w:val="00E831B0"/>
    <w:rsid w:val="00E86207"/>
    <w:rsid w:val="00E91CED"/>
    <w:rsid w:val="00E979BD"/>
    <w:rsid w:val="00EA0A58"/>
    <w:rsid w:val="00EA63FB"/>
    <w:rsid w:val="00EA6B74"/>
    <w:rsid w:val="00EB2548"/>
    <w:rsid w:val="00EB2DD7"/>
    <w:rsid w:val="00EB5A6E"/>
    <w:rsid w:val="00EB651F"/>
    <w:rsid w:val="00EB729D"/>
    <w:rsid w:val="00EB7E1C"/>
    <w:rsid w:val="00EC0C77"/>
    <w:rsid w:val="00EC1C3C"/>
    <w:rsid w:val="00EC21AE"/>
    <w:rsid w:val="00EC4790"/>
    <w:rsid w:val="00EC4A5C"/>
    <w:rsid w:val="00EC63EA"/>
    <w:rsid w:val="00ED150F"/>
    <w:rsid w:val="00ED55D8"/>
    <w:rsid w:val="00ED5C6B"/>
    <w:rsid w:val="00ED63D8"/>
    <w:rsid w:val="00ED6624"/>
    <w:rsid w:val="00EE3DBD"/>
    <w:rsid w:val="00EE3E65"/>
    <w:rsid w:val="00EF1DBF"/>
    <w:rsid w:val="00EF3289"/>
    <w:rsid w:val="00EF4F9D"/>
    <w:rsid w:val="00EF7723"/>
    <w:rsid w:val="00F02CCE"/>
    <w:rsid w:val="00F21D18"/>
    <w:rsid w:val="00F22FAF"/>
    <w:rsid w:val="00F25D72"/>
    <w:rsid w:val="00F2726C"/>
    <w:rsid w:val="00F306DE"/>
    <w:rsid w:val="00F33E21"/>
    <w:rsid w:val="00F3431D"/>
    <w:rsid w:val="00F407DD"/>
    <w:rsid w:val="00F4251B"/>
    <w:rsid w:val="00F44C37"/>
    <w:rsid w:val="00F46387"/>
    <w:rsid w:val="00F5227B"/>
    <w:rsid w:val="00F54D34"/>
    <w:rsid w:val="00F60337"/>
    <w:rsid w:val="00F62805"/>
    <w:rsid w:val="00F63C9A"/>
    <w:rsid w:val="00F63DF3"/>
    <w:rsid w:val="00F66EB7"/>
    <w:rsid w:val="00F70F50"/>
    <w:rsid w:val="00F71844"/>
    <w:rsid w:val="00F7554F"/>
    <w:rsid w:val="00F81002"/>
    <w:rsid w:val="00F8619D"/>
    <w:rsid w:val="00F912F8"/>
    <w:rsid w:val="00F928C1"/>
    <w:rsid w:val="00F97784"/>
    <w:rsid w:val="00FA4A88"/>
    <w:rsid w:val="00FA706C"/>
    <w:rsid w:val="00FA7AB3"/>
    <w:rsid w:val="00FA7B2A"/>
    <w:rsid w:val="00FB0F7E"/>
    <w:rsid w:val="00FB1FB7"/>
    <w:rsid w:val="00FC115F"/>
    <w:rsid w:val="00FD0ACE"/>
    <w:rsid w:val="00FD2631"/>
    <w:rsid w:val="00FD2D96"/>
    <w:rsid w:val="00FD70AD"/>
    <w:rsid w:val="00FE089E"/>
    <w:rsid w:val="00FF1BF4"/>
    <w:rsid w:val="00FF293B"/>
    <w:rsid w:val="00FF2F86"/>
    <w:rsid w:val="00FF4BEF"/>
    <w:rsid w:val="1E0B1895"/>
    <w:rsid w:val="66151F5A"/>
    <w:rsid w:val="7BC00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423645-6508-6D42-96EF-5087EDDEA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pacing w:val="10"/>
      <w:sz w:val="40"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rPr>
      <w:rFonts w:ascii="Segoe UI" w:hAnsi="Segoe UI" w:cs="Segoe UI"/>
      <w:sz w:val="18"/>
      <w:szCs w:val="18"/>
    </w:rPr>
  </w:style>
  <w:style w:type="paragraph" w:styleId="20">
    <w:name w:val="Body Text 2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Tahoma" w:hAnsi="Tahoma" w:cs="Tahoma"/>
      <w:sz w:val="20"/>
    </w:rPr>
  </w:style>
  <w:style w:type="paragraph" w:styleId="a6">
    <w:name w:val="envelope address"/>
    <w:next w:val="a7"/>
    <w:pPr>
      <w:spacing w:before="240" w:after="380"/>
      <w:jc w:val="center"/>
    </w:pPr>
    <w:rPr>
      <w:b/>
      <w:w w:val="115"/>
      <w:sz w:val="16"/>
    </w:rPr>
  </w:style>
  <w:style w:type="paragraph" w:styleId="a7">
    <w:name w:val="Body Text"/>
    <w:basedOn w:val="a"/>
    <w:pPr>
      <w:jc w:val="center"/>
    </w:pPr>
    <w:rPr>
      <w:b/>
      <w:spacing w:val="40"/>
      <w:sz w:val="28"/>
    </w:rPr>
  </w:style>
  <w:style w:type="paragraph" w:customStyle="1" w:styleId="a8">
    <w:name w:val="Заголовок бланка"/>
    <w:next w:val="a9"/>
    <w:pPr>
      <w:jc w:val="center"/>
    </w:pPr>
    <w:rPr>
      <w:b/>
      <w:w w:val="120"/>
      <w:sz w:val="40"/>
    </w:rPr>
  </w:style>
  <w:style w:type="paragraph" w:customStyle="1" w:styleId="a9">
    <w:name w:val="Подзаголовок бданка"/>
    <w:next w:val="a6"/>
    <w:pPr>
      <w:spacing w:before="120"/>
      <w:jc w:val="center"/>
    </w:pPr>
    <w:rPr>
      <w:b/>
      <w:spacing w:val="10"/>
      <w:w w:val="115"/>
      <w:sz w:val="22"/>
    </w:rPr>
  </w:style>
  <w:style w:type="paragraph" w:customStyle="1" w:styleId="aa">
    <w:name w:val="Номер и дата"/>
    <w:next w:val="a"/>
    <w:pPr>
      <w:ind w:left="964"/>
    </w:pPr>
    <w:rPr>
      <w:b/>
      <w:sz w:val="18"/>
    </w:rPr>
  </w:style>
  <w:style w:type="paragraph" w:styleId="ab">
    <w:name w:val="List Paragraph"/>
    <w:basedOn w:val="a"/>
    <w:uiPriority w:val="34"/>
    <w:qFormat/>
    <w:rsid w:val="0017307D"/>
    <w:pPr>
      <w:suppressAutoHyphens/>
      <w:ind w:left="720" w:firstLine="720"/>
      <w:contextualSpacing/>
      <w:jc w:val="both"/>
    </w:pPr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520Files\Microsoft%2520Office\&#1064;&#1072;&#1073;&#1083;&#1086;&#1085;&#1099;\&#1041;&#1083;&#1072;&#1085;&#1082;&#1080;%2520&#1072;&#1076;&#1084;&#1080;&#1085;&#1080;&#1089;&#1090;&#1088;&#1072;&#1094;&#1080;&#1080;\&#1055;&#1080;&#1089;&#1100;&#1084;&#1086;%2520&#1072;&#1076;&#1084;&#1080;&#1085;&#1080;&#1089;&#1090;&#1088;&#1072;&#1094;&#1080;&#1080;%2520&#1089;%2520&#1088;&#1077;&#1082;&#1074;&#1080;&#1079;&#1080;&#1090;&#1072;&#1084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Письмо%20администрации%20с%20реквизитами</Template>
  <TotalTime>0</TotalTime>
  <Pages>2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</vt:lpstr>
    </vt:vector>
  </TitlesOfParts>
  <Company>SPecialiST RePack</Company>
  <LinksUpToDate>false</LinksUpToDate>
  <CharactersWithSpaces>4704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subject/>
  <dc:creator>MaeXtro</dc:creator>
  <cp:keywords/>
  <dc:description>JU$t bEEn CAPuted!</dc:description>
  <cp:lastModifiedBy>PC</cp:lastModifiedBy>
  <cp:revision>2</cp:revision>
  <cp:lastPrinted>2023-01-20T08:16:00Z</cp:lastPrinted>
  <dcterms:created xsi:type="dcterms:W3CDTF">2023-01-31T07:42:00Z</dcterms:created>
  <dcterms:modified xsi:type="dcterms:W3CDTF">2023-01-31T07:42:00Z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1049-11.2.0.11380</vt:lpwstr>
  </property>
  <property fmtid="{D5CDD505-2E9C-101B-9397-08002B2CF9AE}" pid="3" name="ICV">
    <vt:lpwstr>67EE3B0369ED427DBB95DC0298F77ED5</vt:lpwstr>
  </property>
</Properties>
</file>