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03B" w:rsidRPr="004837B1" w:rsidRDefault="00457194" w:rsidP="004837B1">
      <w:pPr>
        <w:pStyle w:val="a4"/>
        <w:rPr>
          <w:rFonts w:ascii="Arial" w:hAnsi="Arial" w:cs="Arial"/>
          <w:sz w:val="24"/>
          <w:szCs w:val="24"/>
        </w:rPr>
      </w:pPr>
      <w:r w:rsidRPr="004C7770">
        <w:rPr>
          <w:rFonts w:ascii="Arial" w:hAnsi="Arial" w:cs="Arial"/>
          <w:sz w:val="24"/>
          <w:szCs w:val="24"/>
        </w:rPr>
        <w:t>АДМИНИСТРАЦИЯ</w:t>
      </w:r>
    </w:p>
    <w:p w:rsidR="006A703B" w:rsidRPr="004C7770" w:rsidRDefault="00457194" w:rsidP="006A703B">
      <w:pPr>
        <w:pStyle w:val="a5"/>
        <w:spacing w:before="0"/>
        <w:rPr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</w:t>
      </w:r>
      <w:r>
        <w:rPr>
          <w:rFonts w:ascii="Arial" w:hAnsi="Arial" w:cs="Arial"/>
          <w:sz w:val="24"/>
          <w:szCs w:val="24"/>
        </w:rPr>
        <w:t>ОРОДСКОГО ОКРУГА ЛЮБЕРЦЫ</w:t>
      </w:r>
      <w:r w:rsidRPr="004C7770">
        <w:rPr>
          <w:rFonts w:ascii="Arial" w:hAnsi="Arial" w:cs="Arial"/>
          <w:noProof w:val="0"/>
          <w:sz w:val="24"/>
          <w:szCs w:val="24"/>
        </w:rPr>
        <w:br/>
      </w:r>
      <w:r w:rsidRPr="004C7770">
        <w:rPr>
          <w:rFonts w:ascii="Arial" w:hAnsi="Arial" w:cs="Arial"/>
          <w:sz w:val="24"/>
          <w:szCs w:val="24"/>
        </w:rPr>
        <w:t>МОСКОВСКОЙ ОБЛАСТИ</w:t>
      </w:r>
    </w:p>
    <w:p w:rsidR="006A703B" w:rsidRPr="004C7770" w:rsidRDefault="00457194" w:rsidP="006A703B">
      <w:pPr>
        <w:jc w:val="center"/>
        <w:rPr>
          <w:rFonts w:ascii="Arial" w:hAnsi="Arial" w:cs="Arial"/>
          <w:b/>
          <w:w w:val="110"/>
          <w:szCs w:val="24"/>
        </w:rPr>
      </w:pPr>
      <w:r w:rsidRPr="004C7770">
        <w:rPr>
          <w:rFonts w:ascii="Arial" w:hAnsi="Arial" w:cs="Arial"/>
          <w:b/>
          <w:w w:val="110"/>
          <w:szCs w:val="24"/>
        </w:rPr>
        <w:t>ПОСТАНОВЛЕНИЕ</w:t>
      </w:r>
    </w:p>
    <w:p w:rsidR="004837B1" w:rsidRDefault="004837B1" w:rsidP="006A703B">
      <w:pPr>
        <w:ind w:left="1418"/>
        <w:jc w:val="both"/>
        <w:rPr>
          <w:rFonts w:ascii="Arial" w:hAnsi="Arial" w:cs="Arial"/>
          <w:b/>
          <w:szCs w:val="24"/>
        </w:rPr>
      </w:pPr>
    </w:p>
    <w:p w:rsidR="006A703B" w:rsidRPr="00B067B6" w:rsidRDefault="00457194" w:rsidP="006A703B">
      <w:pPr>
        <w:ind w:left="1418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03.07.2025</w:t>
      </w:r>
      <w:r w:rsidRPr="00B067B6">
        <w:rPr>
          <w:rFonts w:ascii="Arial" w:hAnsi="Arial" w:cs="Arial"/>
          <w:b/>
          <w:szCs w:val="24"/>
        </w:rPr>
        <w:t xml:space="preserve">                                                                            № </w:t>
      </w:r>
      <w:r>
        <w:rPr>
          <w:rFonts w:ascii="Arial" w:hAnsi="Arial" w:cs="Arial"/>
          <w:b/>
          <w:szCs w:val="24"/>
        </w:rPr>
        <w:t>801</w:t>
      </w:r>
      <w:r w:rsidRPr="00B067B6">
        <w:rPr>
          <w:rFonts w:ascii="Arial" w:hAnsi="Arial" w:cs="Arial"/>
          <w:b/>
          <w:szCs w:val="24"/>
        </w:rPr>
        <w:t xml:space="preserve">-ПА                             </w:t>
      </w:r>
    </w:p>
    <w:p w:rsidR="006A703B" w:rsidRPr="004C7770" w:rsidRDefault="00457194" w:rsidP="006A703B">
      <w:pPr>
        <w:jc w:val="center"/>
        <w:rPr>
          <w:rFonts w:ascii="Arial" w:hAnsi="Arial" w:cs="Arial"/>
          <w:szCs w:val="24"/>
        </w:rPr>
      </w:pPr>
      <w:r w:rsidRPr="004C7770">
        <w:rPr>
          <w:rFonts w:ascii="Arial" w:hAnsi="Arial" w:cs="Arial"/>
          <w:b/>
          <w:szCs w:val="24"/>
        </w:rPr>
        <w:t>г. Люберцы</w:t>
      </w:r>
    </w:p>
    <w:p w:rsidR="00815728" w:rsidRDefault="00815728" w:rsidP="00476E01">
      <w:pPr>
        <w:jc w:val="center"/>
        <w:rPr>
          <w:b/>
          <w:sz w:val="28"/>
          <w:szCs w:val="28"/>
        </w:rPr>
      </w:pPr>
    </w:p>
    <w:p w:rsidR="00815728" w:rsidRPr="007811ED" w:rsidRDefault="00815728" w:rsidP="00476E01">
      <w:pPr>
        <w:jc w:val="center"/>
        <w:rPr>
          <w:b/>
          <w:szCs w:val="24"/>
        </w:rPr>
      </w:pPr>
    </w:p>
    <w:p w:rsidR="00A06B67" w:rsidRPr="007811ED" w:rsidRDefault="00457194" w:rsidP="007811ED">
      <w:pPr>
        <w:tabs>
          <w:tab w:val="left" w:pos="0"/>
        </w:tabs>
        <w:ind w:right="140"/>
        <w:jc w:val="center"/>
        <w:rPr>
          <w:rFonts w:ascii="Arial" w:hAnsi="Arial" w:cs="Arial"/>
          <w:b/>
          <w:color w:val="000000"/>
          <w:szCs w:val="24"/>
        </w:rPr>
      </w:pPr>
      <w:r w:rsidRPr="007811ED">
        <w:rPr>
          <w:rFonts w:ascii="Arial" w:hAnsi="Arial" w:cs="Arial"/>
          <w:b/>
          <w:color w:val="000000"/>
          <w:szCs w:val="24"/>
        </w:rPr>
        <w:t xml:space="preserve">О внесении изменений в </w:t>
      </w:r>
      <w:r w:rsidR="008B567A" w:rsidRPr="007811ED">
        <w:rPr>
          <w:rFonts w:ascii="Arial" w:hAnsi="Arial" w:cs="Arial"/>
          <w:b/>
          <w:color w:val="000000"/>
          <w:szCs w:val="24"/>
        </w:rPr>
        <w:t>административный регламент предоставления муниципальной услуги «Постановка многодетных семей на учет в целях бесплатного предоставления земельных участков», утвержденный Постановлением администрации муниципального образования городской округ Люберцы Московской области от 28.11.2022 №</w:t>
      </w:r>
      <w:r w:rsidR="003C71AF" w:rsidRPr="007811ED">
        <w:rPr>
          <w:rFonts w:ascii="Arial" w:hAnsi="Arial" w:cs="Arial"/>
          <w:b/>
          <w:color w:val="000000"/>
          <w:szCs w:val="24"/>
        </w:rPr>
        <w:t xml:space="preserve"> </w:t>
      </w:r>
      <w:r w:rsidR="008B567A" w:rsidRPr="007811ED">
        <w:rPr>
          <w:rFonts w:ascii="Arial" w:hAnsi="Arial" w:cs="Arial"/>
          <w:b/>
          <w:color w:val="000000"/>
          <w:szCs w:val="24"/>
        </w:rPr>
        <w:t>4818-ПА</w:t>
      </w:r>
    </w:p>
    <w:p w:rsidR="00A06B67" w:rsidRPr="006A703B" w:rsidRDefault="00A06B67" w:rsidP="00A06B67">
      <w:pPr>
        <w:jc w:val="center"/>
        <w:rPr>
          <w:rFonts w:ascii="Arial" w:hAnsi="Arial" w:cs="Arial"/>
          <w:b/>
          <w:sz w:val="28"/>
          <w:szCs w:val="28"/>
        </w:rPr>
      </w:pPr>
    </w:p>
    <w:p w:rsidR="00A06B67" w:rsidRPr="006A703B" w:rsidRDefault="00A06B67" w:rsidP="00A06B67">
      <w:pPr>
        <w:rPr>
          <w:rFonts w:ascii="Arial" w:hAnsi="Arial" w:cs="Arial"/>
          <w:b/>
          <w:sz w:val="28"/>
          <w:szCs w:val="28"/>
        </w:rPr>
        <w:sectPr w:rsidR="00A06B67" w:rsidRPr="006A703B" w:rsidSect="00E860E9">
          <w:headerReference w:type="even" r:id="rId8"/>
          <w:headerReference w:type="default" r:id="rId9"/>
          <w:type w:val="continuous"/>
          <w:pgSz w:w="11906" w:h="16838" w:code="9"/>
          <w:pgMar w:top="1134" w:right="567" w:bottom="1134" w:left="1134" w:header="397" w:footer="397" w:gutter="0"/>
          <w:pgNumType w:start="1"/>
          <w:cols w:space="720"/>
          <w:formProt w:val="0"/>
          <w:titlePg/>
        </w:sectPr>
      </w:pP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lastRenderedPageBreak/>
        <w:t>В соответствии с Федеральным законом от 06.10.20</w:t>
      </w:r>
      <w:r w:rsidR="007811ED">
        <w:rPr>
          <w:rFonts w:ascii="Arial" w:hAnsi="Arial" w:cs="Arial"/>
          <w:szCs w:val="24"/>
        </w:rPr>
        <w:t xml:space="preserve">03 № 131-ФЗ </w:t>
      </w:r>
      <w:r w:rsidRPr="007811ED">
        <w:rPr>
          <w:rFonts w:ascii="Arial" w:hAnsi="Arial" w:cs="Arial"/>
          <w:szCs w:val="24"/>
        </w:rPr>
        <w:t xml:space="preserve">«Об общих принципах организации местного самоуправления в </w:t>
      </w:r>
      <w:r w:rsidRPr="007811ED">
        <w:rPr>
          <w:rFonts w:ascii="Arial" w:hAnsi="Arial" w:cs="Arial"/>
          <w:szCs w:val="24"/>
        </w:rPr>
        <w:t>Российской Федерации», Законом Московской области от 18.12.202</w:t>
      </w:r>
      <w:r w:rsidR="007811ED">
        <w:rPr>
          <w:rFonts w:ascii="Arial" w:hAnsi="Arial" w:cs="Arial"/>
          <w:szCs w:val="24"/>
        </w:rPr>
        <w:t xml:space="preserve">4 № 256/2024-ОЗ </w:t>
      </w:r>
      <w:r w:rsidRPr="007811ED">
        <w:rPr>
          <w:rFonts w:ascii="Arial" w:hAnsi="Arial" w:cs="Arial"/>
          <w:szCs w:val="24"/>
        </w:rPr>
        <w:t>«О внесении изменений в некоторые законы Московской области», Законом Московской области от 01.06.2011 № 73/2011-O3 «О бесплатном предоставлении земельных участков многодетным се</w:t>
      </w:r>
      <w:r w:rsidRPr="007811ED">
        <w:rPr>
          <w:rFonts w:ascii="Arial" w:hAnsi="Arial" w:cs="Arial"/>
          <w:szCs w:val="24"/>
        </w:rPr>
        <w:t>мьям в Московской области», Постановлением Пр</w:t>
      </w:r>
      <w:r w:rsidR="007811ED">
        <w:rPr>
          <w:rFonts w:ascii="Arial" w:hAnsi="Arial" w:cs="Arial"/>
          <w:szCs w:val="24"/>
        </w:rPr>
        <w:t xml:space="preserve">авительства Московской  области </w:t>
      </w:r>
      <w:r w:rsidRPr="007811ED">
        <w:rPr>
          <w:rFonts w:ascii="Arial" w:hAnsi="Arial" w:cs="Arial"/>
          <w:szCs w:val="24"/>
        </w:rPr>
        <w:t>от 04.04.2013 № 222/12 «О мерах по реализации Закона Московской области «О бесплатном предоставлении земельных участков многодетным семьям в Московской области», Уставом Городског</w:t>
      </w:r>
      <w:r w:rsidRPr="007811ED">
        <w:rPr>
          <w:rFonts w:ascii="Arial" w:hAnsi="Arial" w:cs="Arial"/>
          <w:szCs w:val="24"/>
        </w:rPr>
        <w:t>о округа Люберцы Московской области, постановляю: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1.</w:t>
      </w:r>
      <w:r w:rsidRPr="007811ED">
        <w:rPr>
          <w:rFonts w:ascii="Arial" w:hAnsi="Arial" w:cs="Arial"/>
          <w:szCs w:val="24"/>
        </w:rPr>
        <w:tab/>
        <w:t>Внести в административный регламент предоставления муниципальной услуги «Постановка многодетных семей на учет в целях бесплатного предоставления земельных участков», утвержденный Постановлением администр</w:t>
      </w:r>
      <w:r w:rsidRPr="007811ED">
        <w:rPr>
          <w:rFonts w:ascii="Arial" w:hAnsi="Arial" w:cs="Arial"/>
          <w:szCs w:val="24"/>
        </w:rPr>
        <w:t>ации муниципального образования городской округ Люберцы Московской области от 28.11.2022 № 4818-ПA (далее — Административный регламент), следующие изменения: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1.1.</w:t>
      </w:r>
      <w:r w:rsidRPr="007811ED">
        <w:rPr>
          <w:rFonts w:ascii="Arial" w:hAnsi="Arial" w:cs="Arial"/>
          <w:szCs w:val="24"/>
        </w:rPr>
        <w:tab/>
        <w:t xml:space="preserve">Подпункт 1.3.7. пункта 1.3. Административного регламента изложить </w:t>
      </w:r>
      <w:r w:rsidR="007811ED">
        <w:rPr>
          <w:rFonts w:ascii="Arial" w:hAnsi="Arial" w:cs="Arial"/>
          <w:szCs w:val="24"/>
        </w:rPr>
        <w:t xml:space="preserve">                     </w:t>
      </w:r>
      <w:r w:rsidRPr="007811ED">
        <w:rPr>
          <w:rFonts w:ascii="Arial" w:hAnsi="Arial" w:cs="Arial"/>
          <w:szCs w:val="24"/>
        </w:rPr>
        <w:t>в след</w:t>
      </w:r>
      <w:r w:rsidRPr="007811ED">
        <w:rPr>
          <w:rFonts w:ascii="Arial" w:hAnsi="Arial" w:cs="Arial"/>
          <w:szCs w:val="24"/>
        </w:rPr>
        <w:t>ующей редакции: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«1.3.7. </w:t>
      </w:r>
      <w:r w:rsidRPr="007811ED">
        <w:rPr>
          <w:rFonts w:ascii="Arial" w:hAnsi="Arial" w:cs="Arial"/>
          <w:szCs w:val="24"/>
        </w:rPr>
        <w:t>Мног</w:t>
      </w:r>
      <w:r w:rsidR="007811ED">
        <w:rPr>
          <w:rFonts w:ascii="Arial" w:hAnsi="Arial" w:cs="Arial"/>
          <w:szCs w:val="24"/>
        </w:rPr>
        <w:t xml:space="preserve">одетная семья - лица, состоящие </w:t>
      </w:r>
      <w:r w:rsidRPr="007811ED">
        <w:rPr>
          <w:rFonts w:ascii="Arial" w:hAnsi="Arial" w:cs="Arial"/>
          <w:szCs w:val="24"/>
        </w:rPr>
        <w:t xml:space="preserve">в зарегистрированном браке, либо мать или отец, не состоящие в зарегистрированном браке, и их трое и более детей (родившихся и (или) усыновленных (удочеренных), пасынков и падчериц) до достижения </w:t>
      </w:r>
      <w:r w:rsidRPr="007811ED">
        <w:rPr>
          <w:rFonts w:ascii="Arial" w:hAnsi="Arial" w:cs="Arial"/>
          <w:szCs w:val="24"/>
        </w:rPr>
        <w:t>старшим ребенком из трех младших детей возраста 18 лет или возраста 2</w:t>
      </w:r>
      <w:r w:rsidR="007811ED" w:rsidRPr="007811ED">
        <w:rPr>
          <w:rFonts w:ascii="Arial" w:hAnsi="Arial" w:cs="Arial"/>
          <w:szCs w:val="24"/>
        </w:rPr>
        <w:t xml:space="preserve">3 лет при условии его обучения </w:t>
      </w:r>
      <w:r w:rsidRPr="007811ED">
        <w:rPr>
          <w:rFonts w:ascii="Arial" w:hAnsi="Arial" w:cs="Arial"/>
          <w:szCs w:val="24"/>
        </w:rPr>
        <w:t>в организации, осуществляющей образовательную деятельность, по очной форме обучения (далее - члены многодетной семьи).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В составе многодетной семьи не учитыв</w:t>
      </w:r>
      <w:r w:rsidRPr="007811ED">
        <w:rPr>
          <w:rFonts w:ascii="Arial" w:hAnsi="Arial" w:cs="Arial"/>
          <w:szCs w:val="24"/>
        </w:rPr>
        <w:t>аются дети, на</w:t>
      </w:r>
      <w:r w:rsidR="007811ED">
        <w:rPr>
          <w:rFonts w:ascii="Arial" w:hAnsi="Arial" w:cs="Arial"/>
          <w:szCs w:val="24"/>
        </w:rPr>
        <w:t xml:space="preserve">ходящиеся </w:t>
      </w:r>
      <w:r w:rsidRPr="007811ED">
        <w:rPr>
          <w:rFonts w:ascii="Arial" w:hAnsi="Arial" w:cs="Arial"/>
          <w:szCs w:val="24"/>
        </w:rPr>
        <w:t>на полном государственном обеспечении, дети, в отношении которых родители лишены родительских прав или ограничены в родительских правах, дети, в отношении которых отменено усыновление, а также дети, находящиеся под опекой и попечите</w:t>
      </w:r>
      <w:r w:rsidRPr="007811ED">
        <w:rPr>
          <w:rFonts w:ascii="Arial" w:hAnsi="Arial" w:cs="Arial"/>
          <w:szCs w:val="24"/>
        </w:rPr>
        <w:t xml:space="preserve">льством, </w:t>
      </w:r>
      <w:r w:rsidR="007811ED">
        <w:rPr>
          <w:rFonts w:ascii="Arial" w:hAnsi="Arial" w:cs="Arial"/>
          <w:szCs w:val="24"/>
        </w:rPr>
        <w:t xml:space="preserve">                  </w:t>
      </w:r>
      <w:r w:rsidRPr="007811ED">
        <w:rPr>
          <w:rFonts w:ascii="Arial" w:hAnsi="Arial" w:cs="Arial"/>
          <w:szCs w:val="24"/>
        </w:rPr>
        <w:t>в том числе дети, находящиеся в приемных семьях.».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1.2.</w:t>
      </w:r>
      <w:r w:rsidRPr="007811ED">
        <w:rPr>
          <w:rFonts w:ascii="Arial" w:hAnsi="Arial" w:cs="Arial"/>
          <w:szCs w:val="24"/>
        </w:rPr>
        <w:tab/>
        <w:t>Подпункт 1.3.8. пункта 1.3. Административного регламента исключить.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1.3.</w:t>
      </w:r>
      <w:r w:rsidRPr="007811ED">
        <w:rPr>
          <w:rFonts w:ascii="Arial" w:hAnsi="Arial" w:cs="Arial"/>
          <w:szCs w:val="24"/>
        </w:rPr>
        <w:tab/>
        <w:t xml:space="preserve">Пункт 2.1. Административного регламента изложить в следующей редакции: 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«2.1.</w:t>
      </w:r>
      <w:r w:rsidRPr="007811ED">
        <w:rPr>
          <w:rFonts w:ascii="Arial" w:hAnsi="Arial" w:cs="Arial"/>
          <w:szCs w:val="24"/>
        </w:rPr>
        <w:tab/>
        <w:t>Муниципальная услуга п</w:t>
      </w:r>
      <w:r w:rsidRPr="007811ED">
        <w:rPr>
          <w:rFonts w:ascii="Arial" w:hAnsi="Arial" w:cs="Arial"/>
          <w:szCs w:val="24"/>
        </w:rPr>
        <w:t>редоставляется лицам, состоящим                             в зарегистрированном браке, либо матери или отцу, не состоящим                                               в зарегистрированном браке, из многодетной семьи, представляющим интересы членов многод</w:t>
      </w:r>
      <w:r w:rsidRPr="007811ED">
        <w:rPr>
          <w:rFonts w:ascii="Arial" w:hAnsi="Arial" w:cs="Arial"/>
          <w:szCs w:val="24"/>
        </w:rPr>
        <w:t xml:space="preserve">етной семьи в отношениях, касающихся предоставления муниципальной услуги, обратившимся с запросом, которые    не сняты с учета по основаниям, указанным </w:t>
      </w:r>
      <w:r w:rsidR="007811ED">
        <w:rPr>
          <w:rFonts w:ascii="Arial" w:hAnsi="Arial" w:cs="Arial"/>
          <w:szCs w:val="24"/>
        </w:rPr>
        <w:t xml:space="preserve">                   </w:t>
      </w:r>
      <w:r w:rsidRPr="007811ED">
        <w:rPr>
          <w:rFonts w:ascii="Arial" w:hAnsi="Arial" w:cs="Arial"/>
          <w:szCs w:val="24"/>
        </w:rPr>
        <w:t>в статье 6.1 Закона Московской области № 73/2011-ОЗ «О бесплатном предоставлении земе</w:t>
      </w:r>
      <w:r w:rsidRPr="007811ED">
        <w:rPr>
          <w:rFonts w:ascii="Arial" w:hAnsi="Arial" w:cs="Arial"/>
          <w:szCs w:val="24"/>
        </w:rPr>
        <w:t xml:space="preserve">льных участков многодетным семьям в Московской области» (далее – Закон), </w:t>
      </w:r>
      <w:r w:rsidR="007811ED">
        <w:rPr>
          <w:rFonts w:ascii="Arial" w:hAnsi="Arial" w:cs="Arial"/>
          <w:szCs w:val="24"/>
        </w:rPr>
        <w:t xml:space="preserve">                    </w:t>
      </w:r>
      <w:r w:rsidRPr="007811ED">
        <w:rPr>
          <w:rFonts w:ascii="Arial" w:hAnsi="Arial" w:cs="Arial"/>
          <w:szCs w:val="24"/>
        </w:rPr>
        <w:t>и отвечают одновременно следующим условиям на дату подачи запроса: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lastRenderedPageBreak/>
        <w:t>«2.1.1. Члены многодетной семьи являются г</w:t>
      </w:r>
      <w:r w:rsidR="00107C11">
        <w:rPr>
          <w:rFonts w:ascii="Arial" w:hAnsi="Arial" w:cs="Arial"/>
          <w:szCs w:val="24"/>
        </w:rPr>
        <w:t>ражданами Российской Федерации</w:t>
      </w:r>
      <w:r w:rsidRPr="007811ED">
        <w:rPr>
          <w:rFonts w:ascii="Arial" w:hAnsi="Arial" w:cs="Arial"/>
          <w:szCs w:val="24"/>
        </w:rPr>
        <w:t>;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«2.1.2 Лица, состоящие</w:t>
      </w:r>
      <w:r w:rsidRPr="007811ED">
        <w:rPr>
          <w:rFonts w:ascii="Arial" w:hAnsi="Arial" w:cs="Arial"/>
          <w:szCs w:val="24"/>
        </w:rPr>
        <w:t xml:space="preserve"> в зарегистрированном браке, либо мать или отец, </w:t>
      </w:r>
      <w:r w:rsidR="007811ED">
        <w:rPr>
          <w:rFonts w:ascii="Arial" w:hAnsi="Arial" w:cs="Arial"/>
          <w:szCs w:val="24"/>
        </w:rPr>
        <w:t xml:space="preserve">                        </w:t>
      </w:r>
      <w:r w:rsidRPr="007811ED">
        <w:rPr>
          <w:rFonts w:ascii="Arial" w:hAnsi="Arial" w:cs="Arial"/>
          <w:szCs w:val="24"/>
        </w:rPr>
        <w:t>не состоящие в зарегистрированном браке, из многодетной семьи имеют место жительства на территории Московской области не менее 10 лет непрерывно на день подачи запроса о поста</w:t>
      </w:r>
      <w:r w:rsidR="00107C11">
        <w:rPr>
          <w:rFonts w:ascii="Arial" w:hAnsi="Arial" w:cs="Arial"/>
          <w:szCs w:val="24"/>
        </w:rPr>
        <w:t>новке на учет</w:t>
      </w:r>
      <w:r w:rsidRPr="007811ED">
        <w:rPr>
          <w:rFonts w:ascii="Arial" w:hAnsi="Arial" w:cs="Arial"/>
          <w:szCs w:val="24"/>
        </w:rPr>
        <w:t>;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 xml:space="preserve"> «2.1.3.</w:t>
      </w:r>
      <w:r w:rsidR="001C3EA8">
        <w:rPr>
          <w:rFonts w:ascii="Arial" w:hAnsi="Arial" w:cs="Arial"/>
          <w:szCs w:val="24"/>
        </w:rPr>
        <w:t xml:space="preserve"> </w:t>
      </w:r>
      <w:r w:rsidRPr="007811ED">
        <w:rPr>
          <w:rFonts w:ascii="Arial" w:hAnsi="Arial" w:cs="Arial"/>
          <w:szCs w:val="24"/>
        </w:rPr>
        <w:t xml:space="preserve">Трое и более детей многодетной семьи имеют место жительства              </w:t>
      </w:r>
      <w:r w:rsidR="007811ED">
        <w:rPr>
          <w:rFonts w:ascii="Arial" w:hAnsi="Arial" w:cs="Arial"/>
          <w:szCs w:val="24"/>
        </w:rPr>
        <w:t xml:space="preserve">      </w:t>
      </w:r>
      <w:r w:rsidRPr="007811ED">
        <w:rPr>
          <w:rFonts w:ascii="Arial" w:hAnsi="Arial" w:cs="Arial"/>
          <w:szCs w:val="24"/>
        </w:rPr>
        <w:t>на</w:t>
      </w:r>
      <w:r w:rsidR="00107C11">
        <w:rPr>
          <w:rFonts w:ascii="Arial" w:hAnsi="Arial" w:cs="Arial"/>
          <w:szCs w:val="24"/>
        </w:rPr>
        <w:t xml:space="preserve"> территории Московской области</w:t>
      </w:r>
      <w:r w:rsidRPr="007811ED">
        <w:rPr>
          <w:rFonts w:ascii="Arial" w:hAnsi="Arial" w:cs="Arial"/>
          <w:szCs w:val="24"/>
        </w:rPr>
        <w:t>;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«2.1.4. Члены многодетной семьи не имеют земельного участка площадью 0,06 га и более в собственности, на праве пожизненного нас</w:t>
      </w:r>
      <w:r w:rsidRPr="007811ED">
        <w:rPr>
          <w:rFonts w:ascii="Arial" w:hAnsi="Arial" w:cs="Arial"/>
          <w:szCs w:val="24"/>
        </w:rPr>
        <w:t>ледуемого владения или безвозмездного пользования на территории Московской области.»;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 xml:space="preserve">«2.1.5. Члены многодетной семьи не являются собственниками жилых домов </w:t>
      </w:r>
      <w:r w:rsidR="007811ED">
        <w:rPr>
          <w:rFonts w:ascii="Arial" w:hAnsi="Arial" w:cs="Arial"/>
          <w:szCs w:val="24"/>
        </w:rPr>
        <w:t xml:space="preserve"> </w:t>
      </w:r>
      <w:r w:rsidR="00107C11">
        <w:rPr>
          <w:rFonts w:ascii="Arial" w:hAnsi="Arial" w:cs="Arial"/>
          <w:szCs w:val="24"/>
        </w:rPr>
        <w:t xml:space="preserve">    </w:t>
      </w:r>
      <w:r w:rsidRPr="007811ED">
        <w:rPr>
          <w:rFonts w:ascii="Arial" w:hAnsi="Arial" w:cs="Arial"/>
          <w:szCs w:val="24"/>
        </w:rPr>
        <w:t>(их частей) на</w:t>
      </w:r>
      <w:r w:rsidR="00107C11">
        <w:rPr>
          <w:rFonts w:ascii="Arial" w:hAnsi="Arial" w:cs="Arial"/>
          <w:szCs w:val="24"/>
        </w:rPr>
        <w:t xml:space="preserve"> территории Московской области</w:t>
      </w:r>
      <w:r w:rsidRPr="007811ED">
        <w:rPr>
          <w:rFonts w:ascii="Arial" w:hAnsi="Arial" w:cs="Arial"/>
          <w:szCs w:val="24"/>
        </w:rPr>
        <w:t>;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«2.1.6. Члены многодетной семьи не производили н</w:t>
      </w:r>
      <w:r w:rsidRPr="007811ED">
        <w:rPr>
          <w:rFonts w:ascii="Arial" w:hAnsi="Arial" w:cs="Arial"/>
          <w:szCs w:val="24"/>
        </w:rPr>
        <w:t>а территории Российской Федерации отчуждени</w:t>
      </w:r>
      <w:r w:rsidR="007811ED">
        <w:rPr>
          <w:rFonts w:ascii="Arial" w:hAnsi="Arial" w:cs="Arial"/>
          <w:szCs w:val="24"/>
        </w:rPr>
        <w:t xml:space="preserve">е, а также раздел принадлежащих </w:t>
      </w:r>
      <w:r w:rsidRPr="007811ED">
        <w:rPr>
          <w:rFonts w:ascii="Arial" w:hAnsi="Arial" w:cs="Arial"/>
          <w:szCs w:val="24"/>
        </w:rPr>
        <w:t>им на праве собственности земельных уч</w:t>
      </w:r>
      <w:r w:rsidR="007811ED">
        <w:rPr>
          <w:rFonts w:ascii="Arial" w:hAnsi="Arial" w:cs="Arial"/>
          <w:szCs w:val="24"/>
        </w:rPr>
        <w:t xml:space="preserve">астков площадью 0,06 га и более </w:t>
      </w:r>
      <w:r w:rsidRPr="007811ED">
        <w:rPr>
          <w:rFonts w:ascii="Arial" w:hAnsi="Arial" w:cs="Arial"/>
          <w:szCs w:val="24"/>
        </w:rPr>
        <w:t>с</w:t>
      </w:r>
      <w:r w:rsidR="00107C11">
        <w:rPr>
          <w:rFonts w:ascii="Arial" w:hAnsi="Arial" w:cs="Arial"/>
          <w:szCs w:val="24"/>
        </w:rPr>
        <w:t>о дня вступления в силу Закона</w:t>
      </w:r>
      <w:r w:rsidRPr="007811ED">
        <w:rPr>
          <w:rFonts w:ascii="Arial" w:hAnsi="Arial" w:cs="Arial"/>
          <w:szCs w:val="24"/>
        </w:rPr>
        <w:t>;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«2.1.7. Члены многодетной семьи не стоят на учете в целях предоставления земел</w:t>
      </w:r>
      <w:r w:rsidRPr="007811ED">
        <w:rPr>
          <w:rFonts w:ascii="Arial" w:hAnsi="Arial" w:cs="Arial"/>
          <w:szCs w:val="24"/>
        </w:rPr>
        <w:t xml:space="preserve">ьных участков в органе местного самоуправления другого муниципального </w:t>
      </w:r>
      <w:r w:rsidR="00107C11">
        <w:rPr>
          <w:rFonts w:ascii="Arial" w:hAnsi="Arial" w:cs="Arial"/>
          <w:szCs w:val="24"/>
        </w:rPr>
        <w:t>образования Московской области</w:t>
      </w:r>
      <w:r w:rsidRPr="007811ED">
        <w:rPr>
          <w:rFonts w:ascii="Arial" w:hAnsi="Arial" w:cs="Arial"/>
          <w:szCs w:val="24"/>
        </w:rPr>
        <w:t>;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«2.1.8. Члены многодетной семьи не реализовали право на бесплатное предоставление земельного уч</w:t>
      </w:r>
      <w:r w:rsidR="00107C11">
        <w:rPr>
          <w:rFonts w:ascii="Arial" w:hAnsi="Arial" w:cs="Arial"/>
          <w:szCs w:val="24"/>
        </w:rPr>
        <w:t>астка в соответствии с Законом</w:t>
      </w:r>
      <w:r w:rsidRPr="007811ED">
        <w:rPr>
          <w:rFonts w:ascii="Arial" w:hAnsi="Arial" w:cs="Arial"/>
          <w:szCs w:val="24"/>
        </w:rPr>
        <w:t>;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«2.1.9. Члены многодетной с</w:t>
      </w:r>
      <w:r w:rsidRPr="007811ED">
        <w:rPr>
          <w:rFonts w:ascii="Arial" w:hAnsi="Arial" w:cs="Arial"/>
          <w:szCs w:val="24"/>
        </w:rPr>
        <w:t>емьи не реализовали право                                              на предоставление меры социальной поддержки взамен предоставления земельного уч</w:t>
      </w:r>
      <w:r w:rsidR="00107C11">
        <w:rPr>
          <w:rFonts w:ascii="Arial" w:hAnsi="Arial" w:cs="Arial"/>
          <w:szCs w:val="24"/>
        </w:rPr>
        <w:t>астка в соответствии с Законом</w:t>
      </w:r>
      <w:r w:rsidRPr="007811ED">
        <w:rPr>
          <w:rFonts w:ascii="Arial" w:hAnsi="Arial" w:cs="Arial"/>
          <w:szCs w:val="24"/>
        </w:rPr>
        <w:t>;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 xml:space="preserve">«2.1.10. Члены многодетной семьи стоят на учете в качестве нуждающихся </w:t>
      </w:r>
      <w:r w:rsidR="007811ED">
        <w:rPr>
          <w:rFonts w:ascii="Arial" w:hAnsi="Arial" w:cs="Arial"/>
          <w:szCs w:val="24"/>
        </w:rPr>
        <w:t xml:space="preserve">                      </w:t>
      </w:r>
      <w:r w:rsidRPr="007811ED">
        <w:rPr>
          <w:rFonts w:ascii="Arial" w:hAnsi="Arial" w:cs="Arial"/>
          <w:szCs w:val="24"/>
        </w:rPr>
        <w:t>в жилых помещениях в Московской области».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1.4.</w:t>
      </w:r>
      <w:r w:rsidRPr="007811ED">
        <w:rPr>
          <w:rFonts w:ascii="Arial" w:hAnsi="Arial" w:cs="Arial"/>
          <w:szCs w:val="24"/>
        </w:rPr>
        <w:tab/>
        <w:t xml:space="preserve">Подпункт 2.2.1. пункта 2.2. Административного регламента изложить </w:t>
      </w:r>
      <w:r w:rsidR="007811ED">
        <w:rPr>
          <w:rFonts w:ascii="Arial" w:hAnsi="Arial" w:cs="Arial"/>
          <w:szCs w:val="24"/>
        </w:rPr>
        <w:t xml:space="preserve">                     </w:t>
      </w:r>
      <w:r w:rsidRPr="007811ED">
        <w:rPr>
          <w:rFonts w:ascii="Arial" w:hAnsi="Arial" w:cs="Arial"/>
          <w:szCs w:val="24"/>
        </w:rPr>
        <w:t>в следующей редакции: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>«2.2.1. Заявителем является лицо, состоящее в зарегистрированном браке, либо мать</w:t>
      </w:r>
      <w:r w:rsidRPr="007811ED">
        <w:rPr>
          <w:rFonts w:ascii="Arial" w:hAnsi="Arial" w:cs="Arial"/>
          <w:szCs w:val="24"/>
        </w:rPr>
        <w:t xml:space="preserve"> или отец, не состоящие в зарегистрированном браке</w:t>
      </w:r>
      <w:r w:rsidR="007811ED">
        <w:rPr>
          <w:rFonts w:ascii="Arial" w:hAnsi="Arial" w:cs="Arial"/>
          <w:szCs w:val="24"/>
        </w:rPr>
        <w:t xml:space="preserve">, </w:t>
      </w:r>
      <w:r w:rsidRPr="007811ED">
        <w:rPr>
          <w:rFonts w:ascii="Arial" w:hAnsi="Arial" w:cs="Arial"/>
          <w:szCs w:val="24"/>
        </w:rPr>
        <w:t>из многодетной семьи.».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 xml:space="preserve">1.5. Подпункт 8.2.1. пункта 8.2. Административного регламента изложить </w:t>
      </w:r>
      <w:r w:rsidR="007811ED">
        <w:rPr>
          <w:rFonts w:ascii="Arial" w:hAnsi="Arial" w:cs="Arial"/>
          <w:szCs w:val="24"/>
        </w:rPr>
        <w:t xml:space="preserve">                         </w:t>
      </w:r>
      <w:r w:rsidRPr="007811ED">
        <w:rPr>
          <w:rFonts w:ascii="Arial" w:hAnsi="Arial" w:cs="Arial"/>
          <w:szCs w:val="24"/>
        </w:rPr>
        <w:t>в следующей редакции:</w:t>
      </w:r>
    </w:p>
    <w:p w:rsidR="00671D35" w:rsidRPr="007811ED" w:rsidRDefault="00457194" w:rsidP="00172A11">
      <w:pPr>
        <w:ind w:right="140" w:firstLine="709"/>
        <w:jc w:val="both"/>
        <w:rPr>
          <w:rFonts w:ascii="Arial" w:hAnsi="Arial" w:cs="Arial"/>
          <w:szCs w:val="24"/>
        </w:rPr>
      </w:pPr>
      <w:r w:rsidRPr="007811ED">
        <w:rPr>
          <w:rFonts w:ascii="Arial" w:hAnsi="Arial" w:cs="Arial"/>
          <w:szCs w:val="24"/>
        </w:rPr>
        <w:t xml:space="preserve">«8.2.1. Документы, подтверждающие место жительства на </w:t>
      </w:r>
      <w:r w:rsidRPr="007811ED">
        <w:rPr>
          <w:rFonts w:ascii="Arial" w:hAnsi="Arial" w:cs="Arial"/>
          <w:szCs w:val="24"/>
        </w:rPr>
        <w:t>территории Московской области лиц, указанных подпункта</w:t>
      </w:r>
      <w:r w:rsidR="007811ED">
        <w:rPr>
          <w:rFonts w:ascii="Arial" w:hAnsi="Arial" w:cs="Arial"/>
          <w:szCs w:val="24"/>
        </w:rPr>
        <w:t xml:space="preserve">х 2.1.2 и 2.1.3 в пунктах 2.1. </w:t>
      </w:r>
      <w:r w:rsidRPr="007811ED">
        <w:rPr>
          <w:rFonts w:ascii="Arial" w:hAnsi="Arial" w:cs="Arial"/>
          <w:szCs w:val="24"/>
        </w:rPr>
        <w:t>настоящего Административного регламента.».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1.6.</w:t>
      </w:r>
      <w:r w:rsidR="003330A3" w:rsidRPr="003330A3">
        <w:rPr>
          <w:rFonts w:ascii="Arial" w:hAnsi="Arial" w:cs="Arial"/>
        </w:rPr>
        <w:t xml:space="preserve"> </w:t>
      </w:r>
      <w:r w:rsidRPr="003330A3">
        <w:rPr>
          <w:rFonts w:ascii="Arial" w:hAnsi="Arial" w:cs="Arial"/>
        </w:rPr>
        <w:t xml:space="preserve">Подпункт 8.2.6. пункта 8.2. Административного регламента изложить </w:t>
      </w:r>
      <w:r w:rsidR="003330A3">
        <w:rPr>
          <w:rFonts w:ascii="Arial" w:hAnsi="Arial" w:cs="Arial"/>
        </w:rPr>
        <w:t xml:space="preserve">                  </w:t>
      </w:r>
      <w:r w:rsidRPr="003330A3">
        <w:rPr>
          <w:rFonts w:ascii="Arial" w:hAnsi="Arial" w:cs="Arial"/>
        </w:rPr>
        <w:t>в следующей редакции: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«8.2.6. документы</w:t>
      </w:r>
      <w:r w:rsidRPr="003330A3">
        <w:rPr>
          <w:rFonts w:ascii="Arial" w:hAnsi="Arial" w:cs="Arial"/>
        </w:rPr>
        <w:t xml:space="preserve"> об установлении опеки и попечительства в отношении ребенка (детей), оставшихся без попечения родителей, в том числе ребенка (детей), находящегося (находящихся) в приемных семьях;».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1.7.</w:t>
      </w:r>
      <w:r w:rsidR="003330A3">
        <w:rPr>
          <w:rFonts w:ascii="Arial" w:hAnsi="Arial" w:cs="Arial"/>
        </w:rPr>
        <w:t xml:space="preserve"> </w:t>
      </w:r>
      <w:r w:rsidRPr="003330A3">
        <w:rPr>
          <w:rFonts w:ascii="Arial" w:hAnsi="Arial" w:cs="Arial"/>
        </w:rPr>
        <w:t xml:space="preserve">Подпункт 8.2.8. пункта 8.2. Административного регламента изложить </w:t>
      </w:r>
      <w:r w:rsidR="003330A3">
        <w:rPr>
          <w:rFonts w:ascii="Arial" w:hAnsi="Arial" w:cs="Arial"/>
        </w:rPr>
        <w:t xml:space="preserve">                    </w:t>
      </w:r>
      <w:r w:rsidRPr="003330A3">
        <w:rPr>
          <w:rFonts w:ascii="Arial" w:hAnsi="Arial" w:cs="Arial"/>
        </w:rPr>
        <w:t>в следующей редакции: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«8.2.8. выписка из Единого государственного реестра недвижимости о правах отдельного лица на имевшиеся (имеющиеся) у него объекты недвижимости (земельные участки, жилые дома (их части) на территории Российской Федерац</w:t>
      </w:r>
      <w:r w:rsidRPr="003330A3">
        <w:rPr>
          <w:rFonts w:ascii="Arial" w:hAnsi="Arial" w:cs="Arial"/>
        </w:rPr>
        <w:t>ии (сведения с 1997 года);».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1.8.</w:t>
      </w:r>
      <w:r w:rsidR="003330A3">
        <w:rPr>
          <w:rFonts w:ascii="Arial" w:hAnsi="Arial" w:cs="Arial"/>
        </w:rPr>
        <w:t xml:space="preserve"> </w:t>
      </w:r>
      <w:r w:rsidRPr="003330A3">
        <w:rPr>
          <w:rFonts w:ascii="Arial" w:hAnsi="Arial" w:cs="Arial"/>
        </w:rPr>
        <w:t xml:space="preserve">Подпункт 8.2.9. пункта 8.2. Административного регламента изложить </w:t>
      </w:r>
      <w:r w:rsidR="003330A3">
        <w:rPr>
          <w:rFonts w:ascii="Arial" w:hAnsi="Arial" w:cs="Arial"/>
        </w:rPr>
        <w:t xml:space="preserve">                  </w:t>
      </w:r>
      <w:r w:rsidRPr="003330A3">
        <w:rPr>
          <w:rFonts w:ascii="Arial" w:hAnsi="Arial" w:cs="Arial"/>
        </w:rPr>
        <w:t>в следующей редакции: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 xml:space="preserve">«8.2.9. выписка из архива о наличии либо отсутствии объектов недвижимого имущества (земельных участков, жилых домов </w:t>
      </w:r>
      <w:r w:rsidRPr="003330A3">
        <w:rPr>
          <w:rFonts w:ascii="Arial" w:hAnsi="Arial" w:cs="Arial"/>
        </w:rPr>
        <w:t xml:space="preserve">(их частей) на праве собственности </w:t>
      </w:r>
      <w:r w:rsidR="003330A3">
        <w:rPr>
          <w:rFonts w:ascii="Arial" w:hAnsi="Arial" w:cs="Arial"/>
        </w:rPr>
        <w:t xml:space="preserve">          </w:t>
      </w:r>
      <w:r w:rsidRPr="003330A3">
        <w:rPr>
          <w:rFonts w:ascii="Arial" w:hAnsi="Arial" w:cs="Arial"/>
        </w:rPr>
        <w:t>на территории Московской области (сведения до 1997 года);».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1.9.</w:t>
      </w:r>
      <w:r w:rsidR="003330A3">
        <w:rPr>
          <w:rFonts w:ascii="Arial" w:hAnsi="Arial" w:cs="Arial"/>
        </w:rPr>
        <w:t xml:space="preserve"> </w:t>
      </w:r>
      <w:r w:rsidRPr="003330A3">
        <w:rPr>
          <w:rFonts w:ascii="Arial" w:hAnsi="Arial" w:cs="Arial"/>
        </w:rPr>
        <w:t xml:space="preserve">Подпункт 8.2.10. пункта 8.2. Административного регламента изложить </w:t>
      </w:r>
      <w:r w:rsidR="003330A3">
        <w:rPr>
          <w:rFonts w:ascii="Arial" w:hAnsi="Arial" w:cs="Arial"/>
        </w:rPr>
        <w:t xml:space="preserve">                </w:t>
      </w:r>
      <w:r w:rsidRPr="003330A3">
        <w:rPr>
          <w:rFonts w:ascii="Arial" w:hAnsi="Arial" w:cs="Arial"/>
        </w:rPr>
        <w:t>в следующей редакции: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lastRenderedPageBreak/>
        <w:t>«8.2.10. документы, содержащие информацию</w:t>
      </w:r>
      <w:r w:rsidRPr="003330A3">
        <w:rPr>
          <w:rFonts w:ascii="Arial" w:hAnsi="Arial" w:cs="Arial"/>
        </w:rPr>
        <w:t xml:space="preserve"> о постановке на учет </w:t>
      </w:r>
      <w:r w:rsidR="0079105B">
        <w:rPr>
          <w:rFonts w:ascii="Arial" w:hAnsi="Arial" w:cs="Arial"/>
        </w:rPr>
        <w:t xml:space="preserve">                          </w:t>
      </w:r>
      <w:r w:rsidRPr="003330A3">
        <w:rPr>
          <w:rFonts w:ascii="Arial" w:hAnsi="Arial" w:cs="Arial"/>
        </w:rPr>
        <w:t>и предоставлении членам многодетной семьи заявителя земельного участка в органе местного самоуправления другого муниципального образования Московской области;».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1.10.</w:t>
      </w:r>
      <w:r w:rsidR="003330A3">
        <w:rPr>
          <w:rFonts w:ascii="Arial" w:hAnsi="Arial" w:cs="Arial"/>
        </w:rPr>
        <w:t xml:space="preserve"> </w:t>
      </w:r>
      <w:r w:rsidRPr="003330A3">
        <w:rPr>
          <w:rFonts w:ascii="Arial" w:hAnsi="Arial" w:cs="Arial"/>
        </w:rPr>
        <w:t>Пункт 8.2 дополнить подпунктами 8.2.11. и</w:t>
      </w:r>
      <w:r w:rsidRPr="003330A3">
        <w:rPr>
          <w:rFonts w:ascii="Arial" w:hAnsi="Arial" w:cs="Arial"/>
        </w:rPr>
        <w:t xml:space="preserve"> 8.2.12. следующего содержания: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«8.2.11. документы, содержащие информацию о предоставлении членам многодетной семьи заявителя мер социальной поддержки - единовременной денежной выплаты взамен предоставления земельного участка;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8.2. 12. документы, содержащи</w:t>
      </w:r>
      <w:r w:rsidRPr="003330A3">
        <w:rPr>
          <w:rFonts w:ascii="Arial" w:hAnsi="Arial" w:cs="Arial"/>
        </w:rPr>
        <w:t>е информацию о нахождении членов</w:t>
      </w:r>
    </w:p>
    <w:p w:rsidR="00731F8C" w:rsidRPr="003330A3" w:rsidRDefault="00457194" w:rsidP="00172A11">
      <w:pPr>
        <w:pStyle w:val="Default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многодетной семьи заявителя на учете в качестве нуждающихся в жилых</w:t>
      </w:r>
    </w:p>
    <w:p w:rsidR="00731F8C" w:rsidRPr="003330A3" w:rsidRDefault="00457194" w:rsidP="00172A11">
      <w:pPr>
        <w:pStyle w:val="Default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помещениях в Московской области.».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1.11. Приложение 6 к Админ</w:t>
      </w:r>
      <w:r w:rsidR="003330A3">
        <w:rPr>
          <w:rFonts w:ascii="Arial" w:hAnsi="Arial" w:cs="Arial"/>
        </w:rPr>
        <w:t xml:space="preserve">истративному регламенту изложить </w:t>
      </w:r>
      <w:r w:rsidRPr="003330A3">
        <w:rPr>
          <w:rFonts w:ascii="Arial" w:hAnsi="Arial" w:cs="Arial"/>
        </w:rPr>
        <w:t xml:space="preserve">в новой редакции согласно приложению №1 к настоящему </w:t>
      </w:r>
      <w:r w:rsidRPr="003330A3">
        <w:rPr>
          <w:rFonts w:ascii="Arial" w:hAnsi="Arial" w:cs="Arial"/>
        </w:rPr>
        <w:t>Постановлению.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1.12. Приложение 9 к Административному регламенту изложить в</w:t>
      </w:r>
      <w:r w:rsidR="003330A3">
        <w:rPr>
          <w:rFonts w:ascii="Arial" w:hAnsi="Arial" w:cs="Arial"/>
        </w:rPr>
        <w:t xml:space="preserve"> </w:t>
      </w:r>
      <w:r w:rsidRPr="003330A3">
        <w:rPr>
          <w:rFonts w:ascii="Arial" w:hAnsi="Arial" w:cs="Arial"/>
        </w:rPr>
        <w:t>новой редакции согласно приложению №2 к настоящему Постановлению.</w:t>
      </w:r>
    </w:p>
    <w:p w:rsidR="00731F8C" w:rsidRPr="003330A3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2. Разместить настоящее Постановление на официальном сайте</w:t>
      </w:r>
      <w:r w:rsidR="003330A3">
        <w:rPr>
          <w:rFonts w:ascii="Arial" w:hAnsi="Arial" w:cs="Arial"/>
        </w:rPr>
        <w:t xml:space="preserve"> </w:t>
      </w:r>
      <w:r w:rsidRPr="003330A3">
        <w:rPr>
          <w:rFonts w:ascii="Arial" w:hAnsi="Arial" w:cs="Arial"/>
        </w:rPr>
        <w:t xml:space="preserve">администрации </w:t>
      </w:r>
      <w:r w:rsidR="003330A3">
        <w:rPr>
          <w:rFonts w:ascii="Arial" w:hAnsi="Arial" w:cs="Arial"/>
        </w:rPr>
        <w:t xml:space="preserve">     </w:t>
      </w:r>
      <w:r w:rsidRPr="003330A3">
        <w:rPr>
          <w:rFonts w:ascii="Arial" w:hAnsi="Arial" w:cs="Arial"/>
        </w:rPr>
        <w:t>в сети «Интернет».</w:t>
      </w:r>
    </w:p>
    <w:p w:rsidR="00731F8C" w:rsidRDefault="00457194" w:rsidP="00172A11">
      <w:pPr>
        <w:pStyle w:val="Default"/>
        <w:ind w:firstLine="709"/>
        <w:jc w:val="both"/>
        <w:rPr>
          <w:rFonts w:ascii="Arial" w:hAnsi="Arial" w:cs="Arial"/>
        </w:rPr>
      </w:pPr>
      <w:r w:rsidRPr="003330A3">
        <w:rPr>
          <w:rFonts w:ascii="Arial" w:hAnsi="Arial" w:cs="Arial"/>
        </w:rPr>
        <w:t>3. Контроль за ис</w:t>
      </w:r>
      <w:r w:rsidRPr="003330A3">
        <w:rPr>
          <w:rFonts w:ascii="Arial" w:hAnsi="Arial" w:cs="Arial"/>
        </w:rPr>
        <w:t>полнением настоящего Постановления возложить</w:t>
      </w:r>
      <w:r w:rsidR="0079105B">
        <w:rPr>
          <w:rFonts w:ascii="Arial" w:hAnsi="Arial" w:cs="Arial"/>
        </w:rPr>
        <w:t xml:space="preserve"> </w:t>
      </w:r>
      <w:r w:rsidRPr="003330A3">
        <w:rPr>
          <w:rFonts w:ascii="Arial" w:hAnsi="Arial" w:cs="Arial"/>
        </w:rPr>
        <w:t>на заместителя Главы Сырова А.Н.</w:t>
      </w:r>
    </w:p>
    <w:p w:rsidR="00596CAC" w:rsidRDefault="00596CAC" w:rsidP="00172A11">
      <w:pPr>
        <w:pStyle w:val="Default"/>
        <w:ind w:firstLine="709"/>
        <w:jc w:val="both"/>
        <w:rPr>
          <w:rFonts w:ascii="Arial" w:hAnsi="Arial" w:cs="Arial"/>
        </w:rPr>
      </w:pPr>
    </w:p>
    <w:p w:rsidR="00596CAC" w:rsidRDefault="00596CAC" w:rsidP="00172A11">
      <w:pPr>
        <w:pStyle w:val="Default"/>
        <w:ind w:firstLine="709"/>
        <w:jc w:val="both"/>
        <w:rPr>
          <w:rFonts w:ascii="Arial" w:hAnsi="Arial" w:cs="Arial"/>
        </w:rPr>
      </w:pPr>
    </w:p>
    <w:p w:rsidR="00596CAC" w:rsidRDefault="00596CAC" w:rsidP="00172A11">
      <w:pPr>
        <w:pStyle w:val="Default"/>
        <w:ind w:firstLine="709"/>
        <w:jc w:val="both"/>
        <w:rPr>
          <w:rFonts w:ascii="Arial" w:hAnsi="Arial" w:cs="Arial"/>
        </w:rPr>
      </w:pPr>
    </w:p>
    <w:p w:rsidR="00596CAC" w:rsidRDefault="00457194" w:rsidP="00596CAC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 Городского округа                                                                                           В.М. Волков</w:t>
      </w: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</w:pPr>
    </w:p>
    <w:p w:rsidR="00202FCA" w:rsidRDefault="00202FCA" w:rsidP="00596CAC">
      <w:pPr>
        <w:pStyle w:val="Default"/>
        <w:jc w:val="both"/>
        <w:rPr>
          <w:rFonts w:ascii="Arial" w:hAnsi="Arial" w:cs="Arial"/>
        </w:rPr>
        <w:sectPr w:rsidR="00202FCA" w:rsidSect="003D30E1">
          <w:type w:val="continuous"/>
          <w:pgSz w:w="11906" w:h="16838" w:code="9"/>
          <w:pgMar w:top="1134" w:right="567" w:bottom="1134" w:left="1134" w:header="397" w:footer="397" w:gutter="0"/>
          <w:cols w:space="720"/>
          <w:formProt w:val="0"/>
          <w:docGrid w:linePitch="326"/>
        </w:sectPr>
      </w:pPr>
    </w:p>
    <w:tbl>
      <w:tblPr>
        <w:tblW w:w="14884" w:type="dxa"/>
        <w:tblLayout w:type="fixed"/>
        <w:tblLook w:val="0000" w:firstRow="0" w:lastRow="0" w:firstColumn="0" w:lastColumn="0" w:noHBand="0" w:noVBand="0"/>
      </w:tblPr>
      <w:tblGrid>
        <w:gridCol w:w="14884"/>
      </w:tblGrid>
      <w:tr w:rsidR="00287463" w:rsidTr="001D05E9">
        <w:trPr>
          <w:trHeight w:val="371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05E9" w:rsidRPr="002E6CDA" w:rsidRDefault="00457194" w:rsidP="002E6CDA">
            <w:pPr>
              <w:tabs>
                <w:tab w:val="left" w:pos="9356"/>
                <w:tab w:val="left" w:pos="9923"/>
              </w:tabs>
              <w:ind w:right="-456"/>
              <w:jc w:val="right"/>
              <w:rPr>
                <w:rFonts w:ascii="Arial" w:hAnsi="Arial" w:cs="Arial"/>
                <w:szCs w:val="24"/>
              </w:rPr>
            </w:pPr>
            <w:bookmarkStart w:id="0" w:name="_Toc528859849"/>
            <w:bookmarkStart w:id="1" w:name="_Toc102638581"/>
            <w:bookmarkStart w:id="2" w:name="_GoBack_0"/>
            <w:r w:rsidRPr="002E6CDA">
              <w:rPr>
                <w:rFonts w:ascii="Arial" w:hAnsi="Arial" w:cs="Arial"/>
                <w:szCs w:val="24"/>
              </w:rPr>
              <w:lastRenderedPageBreak/>
              <w:t xml:space="preserve">                                                                     </w:t>
            </w:r>
            <w:r w:rsidR="004837B1">
              <w:rPr>
                <w:rFonts w:ascii="Arial" w:hAnsi="Arial" w:cs="Arial"/>
                <w:szCs w:val="24"/>
              </w:rPr>
              <w:t xml:space="preserve">                          </w:t>
            </w:r>
            <w:r w:rsidRPr="002E6CDA">
              <w:rPr>
                <w:rFonts w:ascii="Arial" w:hAnsi="Arial" w:cs="Arial"/>
                <w:szCs w:val="24"/>
              </w:rPr>
              <w:t>Приложение</w:t>
            </w:r>
            <w:r w:rsidR="00E27A5A" w:rsidRPr="002E6CDA">
              <w:rPr>
                <w:rFonts w:ascii="Arial" w:hAnsi="Arial" w:cs="Arial"/>
                <w:szCs w:val="24"/>
              </w:rPr>
              <w:t xml:space="preserve"> №1</w:t>
            </w:r>
            <w:r w:rsidRPr="002E6CDA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287463" w:rsidTr="001D05E9">
        <w:trPr>
          <w:trHeight w:val="371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05E9" w:rsidRPr="002E6CDA" w:rsidRDefault="004837B1" w:rsidP="004837B1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                                                                                                                                                       </w:t>
            </w:r>
            <w:r w:rsidR="00457194" w:rsidRPr="002E6CDA">
              <w:rPr>
                <w:rFonts w:ascii="Arial" w:hAnsi="Arial" w:cs="Arial"/>
                <w:szCs w:val="24"/>
              </w:rPr>
              <w:t xml:space="preserve"> </w:t>
            </w:r>
            <w:proofErr w:type="gramStart"/>
            <w:r w:rsidR="00457194" w:rsidRPr="002E6CDA">
              <w:rPr>
                <w:rFonts w:ascii="Arial" w:hAnsi="Arial" w:cs="Arial"/>
                <w:szCs w:val="24"/>
              </w:rPr>
              <w:t>к</w:t>
            </w:r>
            <w:proofErr w:type="gramEnd"/>
            <w:r w:rsidR="00457194" w:rsidRPr="002E6CDA">
              <w:rPr>
                <w:rFonts w:ascii="Arial" w:hAnsi="Arial" w:cs="Arial"/>
                <w:szCs w:val="24"/>
              </w:rPr>
              <w:t xml:space="preserve"> Постановлению администрации  </w:t>
            </w:r>
          </w:p>
          <w:p w:rsidR="001D05E9" w:rsidRPr="002E6CDA" w:rsidRDefault="004837B1" w:rsidP="004837B1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457194" w:rsidRPr="002E6CDA">
              <w:rPr>
                <w:rFonts w:ascii="Arial" w:hAnsi="Arial" w:cs="Arial"/>
                <w:szCs w:val="24"/>
              </w:rPr>
              <w:t xml:space="preserve">Городского округа Люберцы   </w:t>
            </w:r>
          </w:p>
        </w:tc>
      </w:tr>
      <w:tr w:rsidR="00287463" w:rsidTr="004837B1">
        <w:trPr>
          <w:trHeight w:val="338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05E9" w:rsidRPr="002E6CDA" w:rsidRDefault="004837B1" w:rsidP="004837B1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                                                                                                                                                                        </w:t>
            </w:r>
            <w:r w:rsidR="00457194" w:rsidRPr="002E6CDA">
              <w:rPr>
                <w:rFonts w:ascii="Arial" w:hAnsi="Arial" w:cs="Arial"/>
                <w:szCs w:val="24"/>
              </w:rPr>
              <w:t>Московской области</w:t>
            </w:r>
          </w:p>
        </w:tc>
      </w:tr>
      <w:tr w:rsidR="00287463" w:rsidTr="004837B1">
        <w:trPr>
          <w:trHeight w:val="442"/>
        </w:trPr>
        <w:tc>
          <w:tcPr>
            <w:tcW w:w="1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37B1" w:rsidRDefault="004837B1" w:rsidP="002E6CDA">
            <w:pPr>
              <w:ind w:right="-456"/>
              <w:jc w:val="right"/>
              <w:rPr>
                <w:rFonts w:ascii="Arial" w:hAnsi="Arial" w:cs="Arial"/>
                <w:szCs w:val="24"/>
              </w:rPr>
            </w:pPr>
          </w:p>
          <w:p w:rsidR="001D05E9" w:rsidRPr="002E6CDA" w:rsidRDefault="004837B1" w:rsidP="004837B1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                                                                                                                                                                      </w:t>
            </w:r>
            <w:proofErr w:type="gramStart"/>
            <w:r>
              <w:rPr>
                <w:rFonts w:ascii="Arial" w:hAnsi="Arial" w:cs="Arial"/>
                <w:szCs w:val="24"/>
              </w:rPr>
              <w:t>от  03.07.</w:t>
            </w:r>
            <w:r w:rsidR="00457194" w:rsidRPr="002E6CDA">
              <w:rPr>
                <w:rFonts w:ascii="Arial" w:hAnsi="Arial" w:cs="Arial"/>
                <w:szCs w:val="24"/>
              </w:rPr>
              <w:t>2025</w:t>
            </w:r>
            <w:proofErr w:type="gramEnd"/>
            <w:r w:rsidR="00E27A01" w:rsidRPr="002E6CDA">
              <w:rPr>
                <w:rFonts w:ascii="Arial" w:hAnsi="Arial" w:cs="Arial"/>
                <w:szCs w:val="24"/>
              </w:rPr>
              <w:t xml:space="preserve"> № </w:t>
            </w:r>
            <w:r w:rsidR="00457194" w:rsidRPr="002E6CDA">
              <w:rPr>
                <w:rFonts w:ascii="Arial" w:hAnsi="Arial" w:cs="Arial"/>
                <w:szCs w:val="24"/>
              </w:rPr>
              <w:t>801-ПА</w:t>
            </w:r>
          </w:p>
        </w:tc>
      </w:tr>
    </w:tbl>
    <w:p w:rsidR="001D05E9" w:rsidRPr="002E6CDA" w:rsidRDefault="001D05E9" w:rsidP="002E6CDA">
      <w:pPr>
        <w:keepNext/>
        <w:spacing w:line="276" w:lineRule="auto"/>
        <w:ind w:left="9639" w:right="-456"/>
        <w:outlineLvl w:val="0"/>
        <w:rPr>
          <w:rFonts w:ascii="Arial" w:hAnsi="Arial" w:cs="Arial"/>
          <w:bCs/>
          <w:iCs/>
          <w:szCs w:val="24"/>
        </w:rPr>
      </w:pPr>
    </w:p>
    <w:p w:rsidR="00DD7F0B" w:rsidRPr="002E6CDA" w:rsidRDefault="00457194" w:rsidP="002E6CDA">
      <w:pPr>
        <w:keepNext/>
        <w:spacing w:line="276" w:lineRule="auto"/>
        <w:ind w:left="9639" w:right="-456"/>
        <w:outlineLvl w:val="0"/>
        <w:rPr>
          <w:rFonts w:ascii="Arial" w:hAnsi="Arial" w:cs="Arial"/>
          <w:bCs/>
          <w:iCs/>
          <w:szCs w:val="24"/>
        </w:rPr>
      </w:pPr>
      <w:r w:rsidRPr="002E6CDA">
        <w:rPr>
          <w:rFonts w:ascii="Arial" w:hAnsi="Arial" w:cs="Arial"/>
          <w:bCs/>
          <w:iCs/>
          <w:szCs w:val="24"/>
        </w:rPr>
        <w:t xml:space="preserve">Приложение </w:t>
      </w:r>
      <w:bookmarkEnd w:id="0"/>
      <w:bookmarkEnd w:id="1"/>
      <w:r w:rsidR="00FC1921" w:rsidRPr="002E6CDA">
        <w:rPr>
          <w:rFonts w:ascii="Arial" w:hAnsi="Arial" w:cs="Arial"/>
          <w:bCs/>
          <w:iCs/>
          <w:szCs w:val="24"/>
        </w:rPr>
        <w:t>6</w:t>
      </w:r>
    </w:p>
    <w:p w:rsidR="00DD7F0B" w:rsidRPr="002E6CDA" w:rsidRDefault="00457194" w:rsidP="002E6CDA">
      <w:pPr>
        <w:ind w:left="9639" w:right="-456"/>
        <w:rPr>
          <w:rFonts w:ascii="Arial" w:hAnsi="Arial" w:cs="Arial"/>
          <w:szCs w:val="24"/>
        </w:rPr>
      </w:pPr>
      <w:proofErr w:type="gramStart"/>
      <w:r w:rsidRPr="002E6CDA">
        <w:rPr>
          <w:rFonts w:ascii="Arial" w:hAnsi="Arial" w:cs="Arial"/>
          <w:szCs w:val="24"/>
        </w:rPr>
        <w:t>к</w:t>
      </w:r>
      <w:proofErr w:type="gramEnd"/>
      <w:r w:rsidRPr="002E6CDA">
        <w:rPr>
          <w:rFonts w:ascii="Arial" w:hAnsi="Arial" w:cs="Arial"/>
          <w:szCs w:val="24"/>
        </w:rPr>
        <w:t xml:space="preserve"> </w:t>
      </w:r>
      <w:r w:rsidR="00C928F5" w:rsidRPr="002E6CDA">
        <w:rPr>
          <w:rFonts w:ascii="Arial" w:hAnsi="Arial" w:cs="Arial"/>
          <w:szCs w:val="24"/>
        </w:rPr>
        <w:t>Административному регламенту</w:t>
      </w:r>
      <w:r w:rsidRPr="002E6CDA">
        <w:rPr>
          <w:rFonts w:ascii="Arial" w:hAnsi="Arial" w:cs="Arial"/>
          <w:szCs w:val="24"/>
        </w:rPr>
        <w:t xml:space="preserve"> предоставления Муниципальной услуги «Постановка многодетных семей на учет в целях бесплатного пред</w:t>
      </w:r>
      <w:r w:rsidR="004837B1">
        <w:rPr>
          <w:rFonts w:ascii="Arial" w:hAnsi="Arial" w:cs="Arial"/>
          <w:szCs w:val="24"/>
        </w:rPr>
        <w:t>оставления земельных участков»</w:t>
      </w:r>
      <w:bookmarkStart w:id="3" w:name="_GoBack"/>
      <w:bookmarkEnd w:id="3"/>
    </w:p>
    <w:p w:rsidR="00DD7F0B" w:rsidRPr="002E6CDA" w:rsidRDefault="00DD7F0B" w:rsidP="002E6CDA">
      <w:pPr>
        <w:ind w:left="5103" w:right="-456"/>
        <w:rPr>
          <w:rFonts w:ascii="Arial" w:hAnsi="Arial" w:cs="Arial"/>
          <w:bCs/>
          <w:szCs w:val="24"/>
        </w:rPr>
      </w:pPr>
    </w:p>
    <w:p w:rsidR="00DD7F0B" w:rsidRPr="002E6CDA" w:rsidRDefault="00DD7F0B" w:rsidP="002E6CDA">
      <w:pPr>
        <w:ind w:left="5103" w:right="-456"/>
        <w:rPr>
          <w:rFonts w:ascii="Arial" w:hAnsi="Arial" w:cs="Arial"/>
          <w:bCs/>
          <w:szCs w:val="24"/>
        </w:rPr>
      </w:pPr>
    </w:p>
    <w:p w:rsidR="00DD7F0B" w:rsidRPr="002E6CDA" w:rsidRDefault="00DD7F0B" w:rsidP="002E6CDA">
      <w:pPr>
        <w:ind w:left="5103" w:right="-456"/>
        <w:rPr>
          <w:rFonts w:ascii="Arial" w:hAnsi="Arial" w:cs="Arial"/>
          <w:bCs/>
          <w:szCs w:val="24"/>
        </w:rPr>
      </w:pPr>
    </w:p>
    <w:p w:rsidR="0035310B" w:rsidRPr="002E6CDA" w:rsidRDefault="00457194" w:rsidP="004837B1">
      <w:pPr>
        <w:keepNext/>
        <w:spacing w:line="276" w:lineRule="auto"/>
        <w:ind w:right="-456"/>
        <w:jc w:val="center"/>
        <w:outlineLvl w:val="1"/>
        <w:rPr>
          <w:rFonts w:ascii="Arial" w:hAnsi="Arial" w:cs="Arial"/>
          <w:bCs/>
          <w:iCs/>
          <w:szCs w:val="24"/>
        </w:rPr>
      </w:pPr>
      <w:bookmarkStart w:id="4" w:name="_Toc102638582"/>
      <w:r w:rsidRPr="002E6CDA">
        <w:rPr>
          <w:rFonts w:ascii="Arial" w:hAnsi="Arial" w:cs="Arial"/>
          <w:szCs w:val="24"/>
        </w:rPr>
        <w:t xml:space="preserve">Требования к представлению документов (категорий документов), </w:t>
      </w:r>
      <w:r w:rsidRPr="002E6CDA">
        <w:rPr>
          <w:rFonts w:ascii="Arial" w:hAnsi="Arial" w:cs="Arial"/>
          <w:bCs/>
          <w:iCs/>
          <w:szCs w:val="24"/>
        </w:rPr>
        <w:br/>
      </w:r>
      <w:r w:rsidRPr="002E6CDA">
        <w:rPr>
          <w:rFonts w:ascii="Arial" w:hAnsi="Arial" w:cs="Arial"/>
          <w:szCs w:val="24"/>
        </w:rPr>
        <w:t>необходимых</w:t>
      </w:r>
      <w:bookmarkEnd w:id="4"/>
      <w:r w:rsidRPr="002E6CDA">
        <w:rPr>
          <w:rFonts w:ascii="Arial" w:hAnsi="Arial" w:cs="Arial"/>
          <w:szCs w:val="24"/>
        </w:rPr>
        <w:t xml:space="preserve"> </w:t>
      </w:r>
      <w:bookmarkStart w:id="5" w:name="_Toc102638583"/>
      <w:r w:rsidRPr="002E6CDA">
        <w:rPr>
          <w:rFonts w:ascii="Arial" w:hAnsi="Arial" w:cs="Arial"/>
          <w:bCs/>
          <w:iCs/>
          <w:szCs w:val="24"/>
        </w:rPr>
        <w:t>для предоставления муниципальной услуги</w:t>
      </w:r>
      <w:bookmarkEnd w:id="5"/>
    </w:p>
    <w:p w:rsidR="00DD7F0B" w:rsidRPr="002E6CDA" w:rsidRDefault="00DD7F0B" w:rsidP="002E6CDA">
      <w:pPr>
        <w:keepNext/>
        <w:spacing w:line="276" w:lineRule="auto"/>
        <w:ind w:right="-456"/>
        <w:jc w:val="center"/>
        <w:outlineLvl w:val="1"/>
        <w:rPr>
          <w:rFonts w:ascii="Arial" w:hAnsi="Arial" w:cs="Arial"/>
          <w:bCs/>
          <w:iCs/>
          <w:szCs w:val="24"/>
        </w:rPr>
      </w:pPr>
    </w:p>
    <w:tbl>
      <w:tblPr>
        <w:tblStyle w:val="TableGrid0"/>
        <w:tblW w:w="15481" w:type="dxa"/>
        <w:jc w:val="center"/>
        <w:tblLook w:val="04A0" w:firstRow="1" w:lastRow="0" w:firstColumn="1" w:lastColumn="0" w:noHBand="0" w:noVBand="1"/>
      </w:tblPr>
      <w:tblGrid>
        <w:gridCol w:w="2118"/>
        <w:gridCol w:w="2123"/>
        <w:gridCol w:w="3131"/>
        <w:gridCol w:w="5344"/>
        <w:gridCol w:w="2765"/>
      </w:tblGrid>
      <w:tr w:rsidR="00287463" w:rsidTr="002E6CDA">
        <w:trPr>
          <w:trHeight w:val="2303"/>
          <w:jc w:val="center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117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Категория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документа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113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Наименование документа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9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При подаче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в Администрацию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143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При </w:t>
            </w:r>
            <w:r w:rsidRPr="002E6CDA">
              <w:rPr>
                <w:rFonts w:ascii="Arial" w:eastAsia="Calibri" w:hAnsi="Arial" w:cs="Arial"/>
                <w:szCs w:val="24"/>
              </w:rPr>
              <w:t>электронной подаче</w:t>
            </w:r>
          </w:p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143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посредством РПГУ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75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При подаче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иными способами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(по электронной почте, почтовым отправлением)</w:t>
            </w:r>
          </w:p>
        </w:tc>
      </w:tr>
      <w:tr w:rsidR="00287463" w:rsidTr="002E6CDA">
        <w:trPr>
          <w:trHeight w:val="201"/>
          <w:jc w:val="center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2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3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5</w:t>
            </w:r>
          </w:p>
        </w:tc>
      </w:tr>
      <w:tr w:rsidR="00287463" w:rsidTr="002E6CDA">
        <w:trPr>
          <w:jc w:val="center"/>
        </w:trPr>
        <w:tc>
          <w:tcPr>
            <w:tcW w:w="15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F0B" w:rsidRPr="002E6CDA" w:rsidRDefault="00457194" w:rsidP="002E6CDA">
            <w:pPr>
              <w:ind w:right="-456" w:firstLine="709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Документы, необходимые для предоставления муниципальной услуги </w:t>
            </w:r>
            <w:r w:rsidRPr="002E6CDA">
              <w:rPr>
                <w:rFonts w:ascii="Arial" w:hAnsi="Arial" w:cs="Arial"/>
                <w:szCs w:val="24"/>
              </w:rPr>
              <w:br/>
              <w:t>и обязательные для представления заявителем</w:t>
            </w:r>
          </w:p>
        </w:tc>
      </w:tr>
    </w:tbl>
    <w:p w:rsidR="00DD7F0B" w:rsidRPr="002E6CDA" w:rsidRDefault="00DD7F0B" w:rsidP="002E6CDA">
      <w:pPr>
        <w:spacing w:line="259" w:lineRule="auto"/>
        <w:ind w:right="-456"/>
        <w:rPr>
          <w:rFonts w:ascii="Arial" w:eastAsia="Calibri" w:hAnsi="Arial" w:cs="Arial"/>
          <w:szCs w:val="24"/>
          <w:lang w:eastAsia="en-US"/>
        </w:rPr>
        <w:sectPr w:rsidR="00DD7F0B" w:rsidRPr="002E6CDA" w:rsidSect="002E6CD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 w:code="9"/>
          <w:pgMar w:top="1134" w:right="1134" w:bottom="851" w:left="1134" w:header="720" w:footer="720" w:gutter="0"/>
          <w:pgNumType w:start="1"/>
          <w:cols w:space="720"/>
          <w:noEndnote/>
          <w:docGrid w:linePitch="299"/>
        </w:sectPr>
      </w:pPr>
    </w:p>
    <w:tbl>
      <w:tblPr>
        <w:tblStyle w:val="TableGrid0"/>
        <w:tblW w:w="1548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18"/>
        <w:gridCol w:w="2136"/>
        <w:gridCol w:w="283"/>
        <w:gridCol w:w="2833"/>
        <w:gridCol w:w="5499"/>
        <w:gridCol w:w="29"/>
        <w:gridCol w:w="2573"/>
        <w:gridCol w:w="10"/>
      </w:tblGrid>
      <w:tr w:rsidR="00287463" w:rsidTr="00766A81">
        <w:trPr>
          <w:gridAfter w:val="1"/>
          <w:wAfter w:w="10" w:type="dxa"/>
          <w:trHeight w:val="1275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6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lastRenderedPageBreak/>
              <w:t>Запрос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Запрос должен быть подписан собственноручной подписью заявителя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Заполняется интерактивная форма запроса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66A81">
            <w:pPr>
              <w:ind w:right="-24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Запрос должен быть подписан собственноручной подписью заявителя </w:t>
            </w:r>
          </w:p>
        </w:tc>
      </w:tr>
      <w:tr w:rsidR="00287463" w:rsidTr="00766A81">
        <w:trPr>
          <w:gridAfter w:val="1"/>
          <w:wAfter w:w="10" w:type="dxa"/>
          <w:trHeight w:val="1153"/>
        </w:trPr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6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Документ,</w:t>
            </w:r>
          </w:p>
          <w:p w:rsidR="00DD7F0B" w:rsidRPr="002E6CDA" w:rsidRDefault="00457194" w:rsidP="002E6CDA">
            <w:pPr>
              <w:ind w:right="-6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удостоверяющий</w:t>
            </w:r>
          </w:p>
          <w:p w:rsidR="00DD7F0B" w:rsidRPr="002E6CDA" w:rsidRDefault="00457194" w:rsidP="002E6CDA">
            <w:pPr>
              <w:ind w:right="-6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личность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autoSpaceDE w:val="0"/>
              <w:autoSpaceDN w:val="0"/>
              <w:adjustRightInd w:val="0"/>
              <w:ind w:left="0" w:right="-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Паспорт </w:t>
            </w:r>
            <w:r w:rsidRPr="002E6CDA">
              <w:rPr>
                <w:rFonts w:ascii="Arial" w:eastAsia="Calibri" w:hAnsi="Arial" w:cs="Arial"/>
                <w:szCs w:val="24"/>
              </w:rPr>
              <w:t>гражданина Российской Федерации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14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2E6CDA">
            <w:pPr>
              <w:ind w:right="-14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autoSpaceDE w:val="0"/>
              <w:autoSpaceDN w:val="0"/>
              <w:adjustRightInd w:val="0"/>
              <w:ind w:left="0"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Электронный образ документа не предоставляется, заявитель авторизуется на РПГУ посредством подтвержденной учетной записи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в федеральной государственной информационной системе «Единая система идентификации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и аутентификации в инфраструктуре, обеспечивающей 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информационно-технологическое взаимодействие информационных систем, используемых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для предоставления государственных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и муниципальных услуг в электронной форме»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(далее – ЕСИА)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66A81">
            <w:pPr>
              <w:ind w:right="-2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</w:t>
            </w:r>
            <w:r w:rsidRPr="002E6CDA">
              <w:rPr>
                <w:rFonts w:ascii="Arial" w:hAnsi="Arial" w:cs="Arial"/>
                <w:color w:val="000000"/>
                <w:szCs w:val="24"/>
              </w:rPr>
              <w:t>з документа</w:t>
            </w:r>
          </w:p>
        </w:tc>
      </w:tr>
      <w:tr w:rsidR="00287463" w:rsidTr="00766A81">
        <w:trPr>
          <w:gridAfter w:val="1"/>
          <w:wAfter w:w="10" w:type="dxa"/>
          <w:trHeight w:val="1254"/>
        </w:trPr>
        <w:tc>
          <w:tcPr>
            <w:tcW w:w="2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2E6CDA">
            <w:pPr>
              <w:ind w:right="-6"/>
              <w:rPr>
                <w:rFonts w:ascii="Arial" w:hAnsi="Arial" w:cs="Arial"/>
                <w:szCs w:val="24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autoSpaceDE w:val="0"/>
              <w:autoSpaceDN w:val="0"/>
              <w:adjustRightInd w:val="0"/>
              <w:ind w:left="0" w:right="-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Паспорт гражданина СССР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14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2E6CDA">
            <w:pPr>
              <w:ind w:right="-14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autoSpaceDE w:val="0"/>
              <w:autoSpaceDN w:val="0"/>
              <w:adjustRightInd w:val="0"/>
              <w:ind w:left="0"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Предоставляется электронный образ документа 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66A81">
            <w:pPr>
              <w:ind w:right="-2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 xml:space="preserve">Предоставляется копия документа, </w:t>
            </w:r>
            <w:r w:rsidRPr="002E6CDA">
              <w:rPr>
                <w:rFonts w:ascii="Arial" w:hAnsi="Arial" w:cs="Arial"/>
                <w:color w:val="000000"/>
                <w:szCs w:val="24"/>
              </w:rPr>
              <w:t>заверенная надлежащим образом/электронный образ документа</w:t>
            </w:r>
          </w:p>
        </w:tc>
      </w:tr>
      <w:tr w:rsidR="00287463" w:rsidTr="00766A81">
        <w:trPr>
          <w:gridAfter w:val="1"/>
          <w:wAfter w:w="10" w:type="dxa"/>
          <w:trHeight w:val="1555"/>
        </w:trPr>
        <w:tc>
          <w:tcPr>
            <w:tcW w:w="2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2E6CDA">
            <w:pPr>
              <w:ind w:right="-6"/>
              <w:rPr>
                <w:rFonts w:ascii="Arial" w:hAnsi="Arial" w:cs="Arial"/>
                <w:szCs w:val="24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autoSpaceDE w:val="0"/>
              <w:autoSpaceDN w:val="0"/>
              <w:adjustRightInd w:val="0"/>
              <w:ind w:left="0" w:right="-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14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2E6CDA">
            <w:pPr>
              <w:ind w:right="-14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оригинал документа для снятия копии документа. Копия заверяется подписью работника Администрации </w:t>
            </w:r>
            <w:r w:rsidRPr="002E6CDA">
              <w:rPr>
                <w:rFonts w:ascii="Arial" w:hAnsi="Arial" w:cs="Arial"/>
                <w:szCs w:val="24"/>
              </w:rPr>
              <w:lastRenderedPageBreak/>
              <w:t xml:space="preserve">(печатью </w:t>
            </w:r>
            <w:r w:rsidRPr="002E6CDA">
              <w:rPr>
                <w:rFonts w:ascii="Arial" w:hAnsi="Arial" w:cs="Arial"/>
                <w:szCs w:val="24"/>
              </w:rPr>
              <w:t>Администрации)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autoSpaceDE w:val="0"/>
              <w:autoSpaceDN w:val="0"/>
              <w:adjustRightInd w:val="0"/>
              <w:ind w:left="0"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lastRenderedPageBreak/>
              <w:t>Предоставляется электронный образ документа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66A81">
            <w:pPr>
              <w:ind w:right="-2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287463" w:rsidTr="00766A81">
        <w:trPr>
          <w:gridAfter w:val="1"/>
          <w:wAfter w:w="10" w:type="dxa"/>
          <w:trHeight w:val="972"/>
        </w:trPr>
        <w:tc>
          <w:tcPr>
            <w:tcW w:w="2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2E6CDA">
            <w:pPr>
              <w:ind w:right="-6"/>
              <w:rPr>
                <w:rFonts w:ascii="Arial" w:hAnsi="Arial" w:cs="Arial"/>
                <w:szCs w:val="24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200"/>
              <w:ind w:left="0" w:right="-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Военный билет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14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2E6CDA">
            <w:pPr>
              <w:ind w:right="-14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оригинал документа для снятия копии документа. Копия заверяется подписью </w:t>
            </w:r>
            <w:r w:rsidRPr="002E6CDA">
              <w:rPr>
                <w:rFonts w:ascii="Arial" w:hAnsi="Arial" w:cs="Arial"/>
                <w:szCs w:val="24"/>
              </w:rPr>
              <w:t>работника Администрации (печатью Администрации)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autoSpaceDE w:val="0"/>
              <w:autoSpaceDN w:val="0"/>
              <w:adjustRightInd w:val="0"/>
              <w:ind w:left="0"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66A81">
            <w:pPr>
              <w:ind w:right="-2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287463" w:rsidTr="00766A81">
        <w:trPr>
          <w:gridAfter w:val="1"/>
          <w:wAfter w:w="10" w:type="dxa"/>
          <w:trHeight w:val="265"/>
        </w:trPr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6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Документы, выданные компетентными органами иностранных государств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в удостоверение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lastRenderedPageBreak/>
              <w:t xml:space="preserve">актов гражданского состояния, совершенных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 xml:space="preserve">вне пределов территории Российской Федерации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 xml:space="preserve">по законам соответствующих иностранных государств, подтверждающие родственные отношения членов многодетной семьи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2E6CDA">
            <w:pPr>
              <w:suppressAutoHyphens w:val="0"/>
              <w:autoSpaceDE w:val="0"/>
              <w:autoSpaceDN w:val="0"/>
              <w:adjustRightInd w:val="0"/>
              <w:spacing w:after="200"/>
              <w:ind w:right="-6"/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lastRenderedPageBreak/>
              <w:t xml:space="preserve">Документ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о рождении (усыновлении, уд</w:t>
            </w:r>
            <w:r w:rsidRPr="002E6CDA">
              <w:rPr>
                <w:rFonts w:ascii="Arial" w:eastAsia="Calibri" w:hAnsi="Arial" w:cs="Arial"/>
                <w:szCs w:val="24"/>
              </w:rPr>
              <w:t>очерении) детей</w:t>
            </w:r>
          </w:p>
        </w:tc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14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оригинал документа для снятия копии документа. Копия заверяется подписью работника Администрации </w:t>
            </w:r>
            <w:r w:rsidRPr="002E6CDA">
              <w:rPr>
                <w:rFonts w:ascii="Arial" w:eastAsia="Calibri" w:hAnsi="Arial" w:cs="Arial"/>
                <w:szCs w:val="24"/>
              </w:rPr>
              <w:lastRenderedPageBreak/>
              <w:t>(печатью Администрации)</w:t>
            </w:r>
          </w:p>
        </w:tc>
        <w:tc>
          <w:tcPr>
            <w:tcW w:w="5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lastRenderedPageBreak/>
              <w:t>Предоставляется электронный образ документа</w:t>
            </w:r>
          </w:p>
        </w:tc>
        <w:tc>
          <w:tcPr>
            <w:tcW w:w="2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66A81">
            <w:pPr>
              <w:ind w:right="-2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 xml:space="preserve">Предоставляется копия документа, заверенная надлежащим </w:t>
            </w:r>
            <w:r w:rsidRPr="002E6CDA">
              <w:rPr>
                <w:rFonts w:ascii="Arial" w:hAnsi="Arial" w:cs="Arial"/>
                <w:color w:val="000000"/>
                <w:szCs w:val="24"/>
              </w:rPr>
              <w:t>образом/электронный образ документа</w:t>
            </w:r>
          </w:p>
        </w:tc>
      </w:tr>
      <w:tr w:rsidR="00287463" w:rsidTr="00766A81">
        <w:trPr>
          <w:gridAfter w:val="1"/>
          <w:wAfter w:w="10" w:type="dxa"/>
          <w:trHeight w:val="1136"/>
        </w:trPr>
        <w:tc>
          <w:tcPr>
            <w:tcW w:w="2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2E6CDA">
            <w:pPr>
              <w:ind w:right="-6"/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Документ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о заключении (расторжении) брака</w:t>
            </w:r>
          </w:p>
        </w:tc>
        <w:tc>
          <w:tcPr>
            <w:tcW w:w="2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2E6CDA">
            <w:pPr>
              <w:autoSpaceDE w:val="0"/>
              <w:autoSpaceDN w:val="0"/>
              <w:adjustRightInd w:val="0"/>
              <w:ind w:right="-14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54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2E6CDA">
            <w:pPr>
              <w:autoSpaceDE w:val="0"/>
              <w:autoSpaceDN w:val="0"/>
              <w:adjustRightInd w:val="0"/>
              <w:ind w:right="-14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6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766A81">
            <w:pPr>
              <w:ind w:right="-24"/>
              <w:rPr>
                <w:rFonts w:ascii="Arial" w:hAnsi="Arial" w:cs="Arial"/>
                <w:szCs w:val="24"/>
              </w:rPr>
            </w:pPr>
          </w:p>
        </w:tc>
      </w:tr>
      <w:tr w:rsidR="00287463" w:rsidTr="00766A81">
        <w:trPr>
          <w:gridAfter w:val="1"/>
          <w:wAfter w:w="10" w:type="dxa"/>
          <w:trHeight w:val="3812"/>
        </w:trPr>
        <w:tc>
          <w:tcPr>
            <w:tcW w:w="2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2E6CDA">
            <w:pPr>
              <w:ind w:right="-6"/>
              <w:rPr>
                <w:rFonts w:ascii="Arial" w:hAnsi="Arial" w:cs="Arial"/>
                <w:szCs w:val="24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Документ о смерти супруга (и)</w:t>
            </w:r>
          </w:p>
        </w:tc>
        <w:tc>
          <w:tcPr>
            <w:tcW w:w="2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2E6CDA">
            <w:pPr>
              <w:autoSpaceDE w:val="0"/>
              <w:autoSpaceDN w:val="0"/>
              <w:adjustRightInd w:val="0"/>
              <w:ind w:right="-14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5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2E6CDA">
            <w:pPr>
              <w:autoSpaceDE w:val="0"/>
              <w:autoSpaceDN w:val="0"/>
              <w:adjustRightInd w:val="0"/>
              <w:ind w:right="-14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6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DD7F0B" w:rsidP="00766A81">
            <w:pPr>
              <w:ind w:right="-24"/>
              <w:rPr>
                <w:rFonts w:ascii="Arial" w:hAnsi="Arial" w:cs="Arial"/>
                <w:szCs w:val="24"/>
              </w:rPr>
            </w:pPr>
          </w:p>
        </w:tc>
      </w:tr>
      <w:tr w:rsidR="00287463" w:rsidTr="00766A81">
        <w:trPr>
          <w:gridAfter w:val="1"/>
          <w:wAfter w:w="10" w:type="dxa"/>
          <w:trHeight w:val="1675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6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lastRenderedPageBreak/>
              <w:t xml:space="preserve">Согласие </w:t>
            </w:r>
            <w:r w:rsidRPr="002E6CDA">
              <w:rPr>
                <w:rFonts w:ascii="Arial" w:hAnsi="Arial" w:cs="Arial"/>
                <w:szCs w:val="24"/>
              </w:rPr>
              <w:br/>
              <w:t>на обработку персональных данных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Согласие субъектов персональных данных, указанных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в документах, представляемых заявителем, </w:t>
            </w:r>
            <w:r w:rsidRPr="002E6CDA">
              <w:rPr>
                <w:rFonts w:ascii="Arial" w:eastAsia="Calibri" w:hAnsi="Arial" w:cs="Arial"/>
                <w:szCs w:val="24"/>
              </w:rPr>
              <w:br/>
            </w:r>
            <w:r w:rsidRPr="002E6CDA">
              <w:rPr>
                <w:rFonts w:ascii="Arial" w:eastAsia="Calibri" w:hAnsi="Arial" w:cs="Arial"/>
                <w:szCs w:val="24"/>
              </w:rPr>
              <w:t xml:space="preserve">на обработку персональных данных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оригинал документа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14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66A81">
            <w:pPr>
              <w:ind w:right="-2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 оригинал документа</w:t>
            </w:r>
            <w:r w:rsidRPr="002E6CDA">
              <w:rPr>
                <w:rFonts w:ascii="Arial" w:hAnsi="Arial" w:cs="Arial"/>
                <w:szCs w:val="24"/>
              </w:rPr>
              <w:br/>
            </w:r>
          </w:p>
        </w:tc>
      </w:tr>
      <w:tr w:rsidR="00287463" w:rsidTr="002E6CDA">
        <w:trPr>
          <w:trHeight w:val="611"/>
        </w:trPr>
        <w:tc>
          <w:tcPr>
            <w:tcW w:w="154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Документы, необходимые для предоставления муниципальной услуги </w:t>
            </w:r>
            <w:r w:rsidRPr="002E6CDA">
              <w:rPr>
                <w:rFonts w:ascii="Arial" w:hAnsi="Arial" w:cs="Arial"/>
                <w:szCs w:val="24"/>
              </w:rPr>
              <w:br/>
              <w:t>и представляемые заявителем по собственной</w:t>
            </w:r>
            <w:r w:rsidRPr="002E6CDA">
              <w:rPr>
                <w:rFonts w:ascii="Arial" w:hAnsi="Arial" w:cs="Arial"/>
                <w:szCs w:val="24"/>
              </w:rPr>
              <w:t xml:space="preserve"> инициативе</w:t>
            </w:r>
          </w:p>
        </w:tc>
      </w:tr>
      <w:tr w:rsidR="00287463" w:rsidTr="00766A81">
        <w:trPr>
          <w:trHeight w:val="1675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EB36A4">
            <w:pPr>
              <w:autoSpaceDE w:val="0"/>
              <w:autoSpaceDN w:val="0"/>
              <w:adjustRightInd w:val="0"/>
              <w:ind w:right="-129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  <w:lastRenderedPageBreak/>
              <w:t xml:space="preserve">Документ, подтверждающий место жительства на территории Московской области заявителя </w:t>
            </w:r>
            <w:r w:rsidRPr="002E6CDA"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  <w:br/>
              <w:t>и членов многодетной семьи заявителя (не менее 5 (пяти) лет)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EB36A4">
            <w:pPr>
              <w:ind w:right="-1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EB36A4">
            <w:pPr>
              <w:autoSpaceDE w:val="0"/>
              <w:autoSpaceDN w:val="0"/>
              <w:adjustRightInd w:val="0"/>
              <w:ind w:right="-1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оригинал документа для снятия копии документа. Копия заверяется подписью </w:t>
            </w:r>
            <w:r w:rsidRPr="002E6CDA">
              <w:rPr>
                <w:rFonts w:ascii="Arial" w:eastAsia="Calibri" w:hAnsi="Arial" w:cs="Arial"/>
                <w:szCs w:val="24"/>
              </w:rPr>
              <w:t>работника Администрации (печатью Администрации)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EB36A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EB36A4">
            <w:pPr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287463" w:rsidTr="00766A81">
        <w:trPr>
          <w:trHeight w:val="1675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EB36A4">
            <w:pPr>
              <w:autoSpaceDE w:val="0"/>
              <w:autoSpaceDN w:val="0"/>
              <w:adjustRightInd w:val="0"/>
              <w:ind w:right="-129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  <w:t xml:space="preserve">Документы, удостоверяющие гражданство Российской Федерации заявителя и </w:t>
            </w:r>
            <w:r w:rsidRPr="002E6CDA"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  <w:t>членов многодетной семьи заявителя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EB36A4">
            <w:pPr>
              <w:ind w:right="-1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EB36A4">
            <w:pPr>
              <w:autoSpaceDE w:val="0"/>
              <w:autoSpaceDN w:val="0"/>
              <w:adjustRightInd w:val="0"/>
              <w:ind w:right="-1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EB36A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EB36A4">
            <w:pPr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</w:t>
            </w:r>
            <w:r w:rsidRPr="002E6CDA">
              <w:rPr>
                <w:rFonts w:ascii="Arial" w:hAnsi="Arial" w:cs="Arial"/>
                <w:color w:val="000000"/>
                <w:szCs w:val="24"/>
              </w:rPr>
              <w:t>ная надлежащим образом/электронный образ документа</w:t>
            </w:r>
          </w:p>
        </w:tc>
      </w:tr>
    </w:tbl>
    <w:p w:rsidR="00DD7F0B" w:rsidRPr="002E6CDA" w:rsidRDefault="00DD7F0B" w:rsidP="002E6CDA">
      <w:pPr>
        <w:ind w:right="-456"/>
        <w:rPr>
          <w:rFonts w:ascii="Arial" w:eastAsia="Calibri" w:hAnsi="Arial" w:cs="Arial"/>
          <w:szCs w:val="24"/>
        </w:rPr>
        <w:sectPr w:rsidR="00DD7F0B" w:rsidRPr="002E6CDA" w:rsidSect="004837B1">
          <w:pgSz w:w="16838" w:h="11906" w:orient="landscape" w:code="9"/>
          <w:pgMar w:top="1134" w:right="1134" w:bottom="709" w:left="1134" w:header="720" w:footer="720" w:gutter="0"/>
          <w:cols w:space="720"/>
          <w:noEndnote/>
          <w:docGrid w:linePitch="299"/>
        </w:sectPr>
      </w:pPr>
    </w:p>
    <w:tbl>
      <w:tblPr>
        <w:tblStyle w:val="TableGrid0"/>
        <w:tblW w:w="15481" w:type="dxa"/>
        <w:tblInd w:w="-318" w:type="dxa"/>
        <w:tblLook w:val="04A0" w:firstRow="1" w:lastRow="0" w:firstColumn="1" w:lastColumn="0" w:noHBand="0" w:noVBand="1"/>
      </w:tblPr>
      <w:tblGrid>
        <w:gridCol w:w="4129"/>
        <w:gridCol w:w="3019"/>
        <w:gridCol w:w="5654"/>
        <w:gridCol w:w="2679"/>
      </w:tblGrid>
      <w:tr w:rsidR="00287463" w:rsidTr="00C40FB0"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73223">
            <w:pPr>
              <w:autoSpaceDE w:val="0"/>
              <w:autoSpaceDN w:val="0"/>
              <w:adjustRightInd w:val="0"/>
              <w:ind w:right="-12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  <w:lastRenderedPageBreak/>
              <w:t>Документы о государственной регистрации актов гражданского состояния, выданные органами записи актов гражданского состояния, образованными органами государственной власти субъектов Российской Федерации, подтверждающие родственные отношения членов многодетн</w:t>
            </w:r>
            <w:r w:rsidRPr="002E6CDA"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  <w:t xml:space="preserve">ой семьи (сведения о рождении (усыновлении, удочерении) детей, </w:t>
            </w:r>
            <w:r w:rsidRPr="002E6CDA"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  <w:br/>
              <w:t>о заключении (расторжении) брака, о смерти супруга (и)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73223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773223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45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73223">
            <w:pPr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287463" w:rsidTr="00C40FB0">
        <w:trPr>
          <w:trHeight w:val="1965"/>
        </w:trPr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73223">
            <w:pPr>
              <w:tabs>
                <w:tab w:val="left" w:pos="142"/>
              </w:tabs>
              <w:ind w:right="-123"/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Документы о лишении родительских прав или ограничении в родительских правах на ребенка (детей),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в отношении которого (которых) заявитель лишен родительских прав или ограничен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в родительских правах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73223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773223">
            <w:pPr>
              <w:ind w:right="-84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spacing w:line="276" w:lineRule="auto"/>
              <w:ind w:right="-45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Предоставляется </w:t>
            </w:r>
            <w:r w:rsidRPr="002E6CDA">
              <w:rPr>
                <w:rFonts w:ascii="Arial" w:eastAsia="Calibri" w:hAnsi="Arial" w:cs="Arial"/>
                <w:szCs w:val="24"/>
              </w:rPr>
              <w:t>электронный образ документа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773223">
            <w:pPr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287463" w:rsidTr="00C40FB0">
        <w:trPr>
          <w:trHeight w:val="150"/>
        </w:trPr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773223">
            <w:pPr>
              <w:tabs>
                <w:tab w:val="left" w:pos="142"/>
              </w:tabs>
              <w:suppressAutoHyphens w:val="0"/>
              <w:ind w:right="-123"/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>Документы об отмене усыновления ребенка (детей)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773223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773223">
            <w:pPr>
              <w:suppressAutoHyphens w:val="0"/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</w:t>
            </w:r>
            <w:r w:rsidRPr="002E6CDA">
              <w:rPr>
                <w:rFonts w:ascii="Arial" w:hAnsi="Arial" w:cs="Arial"/>
                <w:szCs w:val="24"/>
              </w:rPr>
              <w:t xml:space="preserve"> работника Администрации (печатью Администрации)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 w:right="-45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773223">
            <w:pPr>
              <w:suppressAutoHyphens w:val="0"/>
              <w:rPr>
                <w:rFonts w:ascii="Arial" w:hAnsi="Arial" w:cs="Arial"/>
                <w:color w:val="000000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287463" w:rsidTr="00C40FB0">
        <w:trPr>
          <w:trHeight w:val="286"/>
        </w:trPr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773223">
            <w:pPr>
              <w:tabs>
                <w:tab w:val="left" w:pos="142"/>
              </w:tabs>
              <w:suppressAutoHyphens w:val="0"/>
              <w:ind w:right="-123"/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Документы об установлении опеки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 xml:space="preserve">и попечительства в отношении ребенка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>(детей), оставшихся без попечения родителей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773223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773223">
            <w:pPr>
              <w:suppressAutoHyphens w:val="0"/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 w:right="-45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773223">
            <w:pPr>
              <w:suppressAutoHyphens w:val="0"/>
              <w:rPr>
                <w:rFonts w:ascii="Arial" w:hAnsi="Arial" w:cs="Arial"/>
                <w:color w:val="000000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 xml:space="preserve">Предоставляется копия </w:t>
            </w:r>
            <w:r w:rsidRPr="002E6CDA">
              <w:rPr>
                <w:rFonts w:ascii="Arial" w:hAnsi="Arial" w:cs="Arial"/>
                <w:color w:val="000000"/>
                <w:szCs w:val="24"/>
              </w:rPr>
              <w:t>документа, заверенная надлежащим образом/электронный образ документа</w:t>
            </w:r>
          </w:p>
        </w:tc>
      </w:tr>
      <w:tr w:rsidR="00287463" w:rsidTr="00C40FB0">
        <w:trPr>
          <w:trHeight w:val="265"/>
        </w:trPr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5A13D0">
            <w:pPr>
              <w:tabs>
                <w:tab w:val="left" w:pos="142"/>
              </w:tabs>
              <w:suppressAutoHyphens w:val="0"/>
              <w:ind w:right="-123"/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2E6CDA">
              <w:rPr>
                <w:rFonts w:ascii="Arial" w:hAnsi="Arial" w:cs="Arial"/>
                <w:szCs w:val="24"/>
              </w:rPr>
              <w:lastRenderedPageBreak/>
              <w:t>Документы о нахождении ребенка (детей) на полном государственном обеспечении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5A13D0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5A13D0">
            <w:pPr>
              <w:suppressAutoHyphens w:val="0"/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оригинал документа для снятия копии документа. Копия заверяется подписью работника </w:t>
            </w:r>
            <w:r w:rsidRPr="002E6CDA">
              <w:rPr>
                <w:rFonts w:ascii="Arial" w:hAnsi="Arial" w:cs="Arial"/>
                <w:szCs w:val="24"/>
              </w:rPr>
              <w:t>Администрации (печатью Администрации)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2E6CDA">
            <w:pPr>
              <w:numPr>
                <w:ilvl w:val="1"/>
                <w:numId w:val="12"/>
              </w:numPr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 w:right="-45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F0B" w:rsidRPr="002E6CDA" w:rsidRDefault="00457194" w:rsidP="005A13D0">
            <w:pPr>
              <w:suppressAutoHyphens w:val="0"/>
              <w:ind w:right="-107"/>
              <w:rPr>
                <w:rFonts w:ascii="Arial" w:hAnsi="Arial" w:cs="Arial"/>
                <w:color w:val="000000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287463" w:rsidTr="00C40FB0"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5A13D0">
            <w:pPr>
              <w:tabs>
                <w:tab w:val="left" w:pos="142"/>
              </w:tabs>
              <w:ind w:right="-12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Выписка из Единого государственного реестра недвижимости о правах отдельного лица на имевшиеся (имеющиеся) у него объекты недвижимости (земельные участки, жилые дома (строения)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на территории Российской Федерации (сведения с 1997 года)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5A13D0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5A13D0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ориг</w:t>
            </w:r>
            <w:r w:rsidRPr="002E6CDA">
              <w:rPr>
                <w:rFonts w:ascii="Arial" w:hAnsi="Arial" w:cs="Arial"/>
                <w:szCs w:val="24"/>
              </w:rPr>
              <w:t>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45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5A13D0">
            <w:pPr>
              <w:ind w:right="-107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  <w:r w:rsidRPr="002E6CDA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287463" w:rsidTr="00C40FB0"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5A13D0">
            <w:pPr>
              <w:autoSpaceDE w:val="0"/>
              <w:autoSpaceDN w:val="0"/>
              <w:adjustRightInd w:val="0"/>
              <w:ind w:right="-123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  <w:t xml:space="preserve">Выписка из архива о наличии либо отсутствии объектов недвижимого имущества (земельных участков, жилых домов (строений) на праве собственности на территории Московской области (сведения </w:t>
            </w:r>
            <w:r w:rsidRPr="002E6CDA">
              <w:rPr>
                <w:rFonts w:ascii="Arial" w:eastAsia="Calibri" w:hAnsi="Arial" w:cs="Arial"/>
                <w:spacing w:val="2"/>
                <w:szCs w:val="24"/>
                <w:shd w:val="clear" w:color="auto" w:fill="FFFFFF"/>
              </w:rPr>
              <w:br/>
              <w:t>до 1997 года)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5A13D0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5A13D0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оригинал документа для снятия копии </w:t>
            </w:r>
            <w:r w:rsidRPr="002E6CDA">
              <w:rPr>
                <w:rFonts w:ascii="Arial" w:hAnsi="Arial" w:cs="Arial"/>
                <w:szCs w:val="24"/>
              </w:rPr>
              <w:t>документа. Копия заверяется подписью работника Администрации (печатью Администрации)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45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5A13D0">
            <w:pPr>
              <w:ind w:right="-107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  <w:r w:rsidRPr="002E6CDA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287463" w:rsidTr="00C40FB0"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5A13D0">
            <w:pPr>
              <w:tabs>
                <w:tab w:val="left" w:pos="142"/>
              </w:tabs>
              <w:ind w:right="-123"/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Документы, содержащие информацию о постановке на учет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и предоставлении членам многодетной семьи заявителя земельного участка в органе местного самоуправления другого муниципального образования Московской области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5A13D0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Предоставляется</w:t>
            </w:r>
          </w:p>
          <w:p w:rsidR="00DD7F0B" w:rsidRPr="002E6CDA" w:rsidRDefault="00457194" w:rsidP="005A13D0">
            <w:pPr>
              <w:ind w:right="-84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оригинал документа для снят</w:t>
            </w:r>
            <w:r w:rsidRPr="002E6CDA">
              <w:rPr>
                <w:rFonts w:ascii="Arial" w:hAnsi="Arial" w:cs="Arial"/>
                <w:szCs w:val="24"/>
              </w:rPr>
              <w:t>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2E6CDA">
            <w:pPr>
              <w:autoSpaceDE w:val="0"/>
              <w:autoSpaceDN w:val="0"/>
              <w:adjustRightInd w:val="0"/>
              <w:ind w:right="-456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Предоставляется электронный образ документа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0B" w:rsidRPr="002E6CDA" w:rsidRDefault="00457194" w:rsidP="005A13D0">
            <w:pPr>
              <w:ind w:right="-107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  <w:r w:rsidRPr="002E6CDA">
              <w:rPr>
                <w:rFonts w:ascii="Arial" w:hAnsi="Arial" w:cs="Arial"/>
                <w:szCs w:val="24"/>
              </w:rPr>
              <w:t xml:space="preserve"> </w:t>
            </w:r>
          </w:p>
        </w:tc>
      </w:tr>
    </w:tbl>
    <w:p w:rsidR="00704B26" w:rsidRPr="002E6CDA" w:rsidRDefault="00704B26" w:rsidP="002E6CDA">
      <w:pPr>
        <w:spacing w:line="259" w:lineRule="auto"/>
        <w:ind w:left="10206" w:right="-456"/>
        <w:rPr>
          <w:rFonts w:ascii="Arial" w:eastAsia="Calibri" w:hAnsi="Arial" w:cs="Arial"/>
          <w:bCs/>
          <w:iCs/>
          <w:szCs w:val="24"/>
          <w:lang w:eastAsia="en-US"/>
        </w:rPr>
      </w:pPr>
      <w:bookmarkStart w:id="6" w:name="_Toc528859859"/>
      <w:bookmarkStart w:id="7" w:name="_Toc437973310"/>
      <w:bookmarkStart w:id="8" w:name="_Toc438110052"/>
      <w:bookmarkStart w:id="9" w:name="_Toc438376264"/>
    </w:p>
    <w:p w:rsidR="00704B26" w:rsidRPr="002E6CDA" w:rsidRDefault="00704B26" w:rsidP="002E6CDA">
      <w:pPr>
        <w:spacing w:line="259" w:lineRule="auto"/>
        <w:ind w:left="10206" w:right="-456"/>
        <w:rPr>
          <w:rFonts w:ascii="Arial" w:eastAsia="Calibri" w:hAnsi="Arial" w:cs="Arial"/>
          <w:bCs/>
          <w:iCs/>
          <w:szCs w:val="24"/>
          <w:lang w:eastAsia="en-US"/>
        </w:rPr>
      </w:pPr>
    </w:p>
    <w:p w:rsidR="00704B26" w:rsidRPr="002E6CDA" w:rsidRDefault="00704B26" w:rsidP="002E6CDA">
      <w:pPr>
        <w:spacing w:line="259" w:lineRule="auto"/>
        <w:ind w:left="10206" w:right="-456"/>
        <w:rPr>
          <w:rFonts w:ascii="Arial" w:eastAsia="Calibri" w:hAnsi="Arial" w:cs="Arial"/>
          <w:bCs/>
          <w:iCs/>
          <w:szCs w:val="24"/>
          <w:lang w:eastAsia="en-US"/>
        </w:rPr>
      </w:pPr>
    </w:p>
    <w:p w:rsidR="00704B26" w:rsidRPr="002E6CDA" w:rsidRDefault="00704B26" w:rsidP="002E6CDA">
      <w:pPr>
        <w:spacing w:line="259" w:lineRule="auto"/>
        <w:ind w:left="10206" w:right="-456"/>
        <w:rPr>
          <w:rFonts w:ascii="Arial" w:eastAsia="Calibri" w:hAnsi="Arial" w:cs="Arial"/>
          <w:bCs/>
          <w:iCs/>
          <w:szCs w:val="24"/>
          <w:lang w:eastAsia="en-US"/>
        </w:rPr>
      </w:pPr>
    </w:p>
    <w:p w:rsidR="00905A29" w:rsidRPr="002E6CDA" w:rsidRDefault="00457194" w:rsidP="002E6CDA">
      <w:pPr>
        <w:spacing w:line="259" w:lineRule="auto"/>
        <w:ind w:left="10206" w:right="-456"/>
        <w:jc w:val="right"/>
        <w:rPr>
          <w:rFonts w:ascii="Arial" w:eastAsia="Calibri" w:hAnsi="Arial" w:cs="Arial"/>
          <w:bCs/>
          <w:iCs/>
          <w:szCs w:val="24"/>
          <w:lang w:eastAsia="en-US"/>
        </w:rPr>
      </w:pPr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lastRenderedPageBreak/>
        <w:t xml:space="preserve">                                                                                                     Приложение № 2</w:t>
      </w:r>
    </w:p>
    <w:p w:rsidR="00905A29" w:rsidRPr="002E6CDA" w:rsidRDefault="00457194" w:rsidP="002E6CDA">
      <w:pPr>
        <w:spacing w:line="259" w:lineRule="auto"/>
        <w:ind w:left="10206" w:right="-456"/>
        <w:jc w:val="right"/>
        <w:rPr>
          <w:rFonts w:ascii="Arial" w:eastAsia="Calibri" w:hAnsi="Arial" w:cs="Arial"/>
          <w:bCs/>
          <w:iCs/>
          <w:szCs w:val="24"/>
          <w:lang w:eastAsia="en-US"/>
        </w:rPr>
      </w:pPr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 xml:space="preserve">к Постановлению администрации  </w:t>
      </w:r>
    </w:p>
    <w:p w:rsidR="00905A29" w:rsidRPr="002E6CDA" w:rsidRDefault="00457194" w:rsidP="002E6CDA">
      <w:pPr>
        <w:spacing w:line="259" w:lineRule="auto"/>
        <w:ind w:left="10206" w:right="-456"/>
        <w:jc w:val="right"/>
        <w:rPr>
          <w:rFonts w:ascii="Arial" w:eastAsia="Calibri" w:hAnsi="Arial" w:cs="Arial"/>
          <w:bCs/>
          <w:iCs/>
          <w:szCs w:val="24"/>
          <w:lang w:eastAsia="en-US"/>
        </w:rPr>
      </w:pPr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 xml:space="preserve">Городского округа Люберцы   </w:t>
      </w:r>
    </w:p>
    <w:p w:rsidR="00905A29" w:rsidRPr="002E6CDA" w:rsidRDefault="00457194" w:rsidP="002E6CDA">
      <w:pPr>
        <w:spacing w:line="259" w:lineRule="auto"/>
        <w:ind w:left="10206" w:right="-456"/>
        <w:jc w:val="right"/>
        <w:rPr>
          <w:rFonts w:ascii="Arial" w:eastAsia="Calibri" w:hAnsi="Arial" w:cs="Arial"/>
          <w:bCs/>
          <w:iCs/>
          <w:szCs w:val="24"/>
          <w:lang w:eastAsia="en-US"/>
        </w:rPr>
      </w:pPr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>Московской области</w:t>
      </w:r>
    </w:p>
    <w:p w:rsidR="00704B26" w:rsidRPr="002E6CDA" w:rsidRDefault="00457194" w:rsidP="002E6CDA">
      <w:pPr>
        <w:spacing w:line="259" w:lineRule="auto"/>
        <w:ind w:left="10206" w:right="-456"/>
        <w:jc w:val="right"/>
        <w:rPr>
          <w:rFonts w:ascii="Arial" w:eastAsia="Calibri" w:hAnsi="Arial" w:cs="Arial"/>
          <w:bCs/>
          <w:iCs/>
          <w:szCs w:val="24"/>
          <w:lang w:eastAsia="en-US"/>
        </w:rPr>
      </w:pPr>
      <w:proofErr w:type="gramStart"/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>от</w:t>
      </w:r>
      <w:proofErr w:type="gramEnd"/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 xml:space="preserve"> </w:t>
      </w:r>
      <w:r w:rsidR="004837B1">
        <w:rPr>
          <w:rFonts w:ascii="Arial" w:eastAsiaTheme="minorHAnsi" w:hAnsi="Arial" w:cs="Arial"/>
          <w:bCs/>
          <w:iCs/>
          <w:szCs w:val="24"/>
          <w:lang w:eastAsia="en-US"/>
        </w:rPr>
        <w:t>03.07.2025</w:t>
      </w:r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 xml:space="preserve"> № 801-ПА</w:t>
      </w:r>
    </w:p>
    <w:p w:rsidR="00905A29" w:rsidRPr="002E6CDA" w:rsidRDefault="00905A29" w:rsidP="002E6CDA">
      <w:pPr>
        <w:spacing w:line="259" w:lineRule="auto"/>
        <w:ind w:left="10206" w:right="-456"/>
        <w:jc w:val="right"/>
        <w:rPr>
          <w:rFonts w:ascii="Arial" w:eastAsia="Calibri" w:hAnsi="Arial" w:cs="Arial"/>
          <w:bCs/>
          <w:iCs/>
          <w:szCs w:val="24"/>
          <w:lang w:eastAsia="en-US"/>
        </w:rPr>
      </w:pPr>
    </w:p>
    <w:p w:rsidR="00704B26" w:rsidRPr="002E6CDA" w:rsidRDefault="00457194" w:rsidP="002E6CDA">
      <w:pPr>
        <w:spacing w:line="259" w:lineRule="auto"/>
        <w:ind w:left="10206" w:right="-456"/>
        <w:rPr>
          <w:rFonts w:ascii="Arial" w:eastAsia="Calibri" w:hAnsi="Arial" w:cs="Arial"/>
          <w:bCs/>
          <w:iCs/>
          <w:szCs w:val="24"/>
          <w:lang w:eastAsia="en-US"/>
        </w:rPr>
      </w:pPr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>Приложение</w:t>
      </w:r>
      <w:bookmarkEnd w:id="6"/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 xml:space="preserve"> 9</w:t>
      </w:r>
    </w:p>
    <w:p w:rsidR="00704B26" w:rsidRPr="002E6CDA" w:rsidRDefault="00457194" w:rsidP="002E6CDA">
      <w:pPr>
        <w:spacing w:line="259" w:lineRule="auto"/>
        <w:ind w:left="10206" w:right="-456"/>
        <w:rPr>
          <w:rFonts w:ascii="Arial" w:eastAsia="Calibri" w:hAnsi="Arial" w:cs="Arial"/>
          <w:bCs/>
          <w:szCs w:val="24"/>
          <w:lang w:eastAsia="en-US"/>
        </w:rPr>
      </w:pPr>
      <w:bookmarkStart w:id="10" w:name="_Toc528859860"/>
      <w:proofErr w:type="gramStart"/>
      <w:r w:rsidRPr="002E6CDA">
        <w:rPr>
          <w:rFonts w:ascii="Arial" w:eastAsiaTheme="minorHAnsi" w:hAnsi="Arial" w:cs="Arial"/>
          <w:bCs/>
          <w:szCs w:val="24"/>
          <w:lang w:eastAsia="en-US"/>
        </w:rPr>
        <w:t>к</w:t>
      </w:r>
      <w:proofErr w:type="gramEnd"/>
      <w:r w:rsidRPr="002E6CDA">
        <w:rPr>
          <w:rFonts w:ascii="Arial" w:eastAsiaTheme="minorHAnsi" w:hAnsi="Arial" w:cs="Arial"/>
          <w:bCs/>
          <w:szCs w:val="24"/>
          <w:lang w:eastAsia="en-US"/>
        </w:rPr>
        <w:t xml:space="preserve"> Административному </w:t>
      </w:r>
      <w:r w:rsidRPr="002E6CDA">
        <w:rPr>
          <w:rFonts w:ascii="Arial" w:eastAsiaTheme="minorHAnsi" w:hAnsi="Arial" w:cs="Arial"/>
          <w:bCs/>
          <w:szCs w:val="24"/>
          <w:lang w:eastAsia="en-US"/>
        </w:rPr>
        <w:t>регламенту предоставления Муниципальной услуги «Постановка многодетных семей на учет в целях бесплатного пред</w:t>
      </w:r>
      <w:r w:rsidR="004837B1">
        <w:rPr>
          <w:rFonts w:ascii="Arial" w:eastAsiaTheme="minorHAnsi" w:hAnsi="Arial" w:cs="Arial"/>
          <w:bCs/>
          <w:szCs w:val="24"/>
          <w:lang w:eastAsia="en-US"/>
        </w:rPr>
        <w:t>оставления земельных участков»</w:t>
      </w:r>
    </w:p>
    <w:p w:rsidR="00704B26" w:rsidRPr="002E6CDA" w:rsidRDefault="00457194" w:rsidP="002E6CDA">
      <w:pPr>
        <w:spacing w:after="160" w:line="259" w:lineRule="auto"/>
        <w:ind w:right="-456"/>
        <w:jc w:val="center"/>
        <w:rPr>
          <w:rFonts w:ascii="Arial" w:eastAsia="Calibri" w:hAnsi="Arial" w:cs="Arial"/>
          <w:bCs/>
          <w:iCs/>
          <w:szCs w:val="24"/>
          <w:lang w:eastAsia="en-US"/>
        </w:rPr>
      </w:pPr>
      <w:bookmarkStart w:id="11" w:name="_Toc91253302"/>
      <w:bookmarkStart w:id="12" w:name="_Toc441496581"/>
      <w:bookmarkStart w:id="13" w:name="_Toc486602981"/>
      <w:bookmarkStart w:id="14" w:name="_Toc528859861"/>
      <w:bookmarkEnd w:id="10"/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 xml:space="preserve">Описание административных действий (процедур) </w:t>
      </w:r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br/>
        <w:t>в зависимости от варианта предоставления муниципальной услуги</w:t>
      </w:r>
      <w:bookmarkEnd w:id="11"/>
    </w:p>
    <w:p w:rsidR="00704B26" w:rsidRPr="002E6CDA" w:rsidRDefault="00457194" w:rsidP="002E6CDA">
      <w:pPr>
        <w:spacing w:line="259" w:lineRule="auto"/>
        <w:ind w:right="-456"/>
        <w:jc w:val="center"/>
        <w:rPr>
          <w:rFonts w:ascii="Arial" w:eastAsia="Calibri" w:hAnsi="Arial" w:cs="Arial"/>
          <w:bCs/>
          <w:iCs/>
          <w:szCs w:val="24"/>
          <w:lang w:eastAsia="en-US"/>
        </w:rPr>
      </w:pPr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 xml:space="preserve">Вариант предоставления муниципальной услуги </w:t>
      </w:r>
    </w:p>
    <w:p w:rsidR="00704B26" w:rsidRPr="002E6CDA" w:rsidRDefault="00457194" w:rsidP="002E6CDA">
      <w:pPr>
        <w:spacing w:line="259" w:lineRule="auto"/>
        <w:ind w:right="-456"/>
        <w:jc w:val="center"/>
        <w:rPr>
          <w:rFonts w:ascii="Arial" w:eastAsia="Calibri" w:hAnsi="Arial" w:cs="Arial"/>
          <w:szCs w:val="24"/>
          <w:lang w:eastAsia="en-US"/>
        </w:rPr>
      </w:pPr>
      <w:r w:rsidRPr="002E6CDA">
        <w:rPr>
          <w:rFonts w:ascii="Arial" w:eastAsiaTheme="minorHAnsi" w:hAnsi="Arial" w:cs="Arial"/>
          <w:bCs/>
          <w:iCs/>
          <w:szCs w:val="24"/>
          <w:lang w:eastAsia="en-US"/>
        </w:rPr>
        <w:t xml:space="preserve">в соответствии с </w:t>
      </w:r>
      <w:r w:rsidRPr="002E6CDA">
        <w:rPr>
          <w:rFonts w:ascii="Arial" w:eastAsiaTheme="minorHAnsi" w:hAnsi="Arial" w:cs="Arial"/>
          <w:szCs w:val="24"/>
          <w:lang w:eastAsia="en-US"/>
        </w:rPr>
        <w:t>пунктом 17.1 Административного регламента</w:t>
      </w:r>
    </w:p>
    <w:p w:rsidR="00704B26" w:rsidRPr="002E6CDA" w:rsidRDefault="00704B26" w:rsidP="002E6CDA">
      <w:pPr>
        <w:spacing w:line="259" w:lineRule="auto"/>
        <w:ind w:right="-456"/>
        <w:jc w:val="center"/>
        <w:rPr>
          <w:rFonts w:ascii="Arial" w:eastAsia="Calibri" w:hAnsi="Arial" w:cs="Arial"/>
          <w:bCs/>
          <w:iCs/>
          <w:szCs w:val="24"/>
          <w:lang w:eastAsia="en-US"/>
        </w:rPr>
      </w:pPr>
    </w:p>
    <w:tbl>
      <w:tblPr>
        <w:tblStyle w:val="TableGrid0"/>
        <w:tblW w:w="15622" w:type="dxa"/>
        <w:tblInd w:w="-601" w:type="dxa"/>
        <w:tblLook w:val="04A0" w:firstRow="1" w:lastRow="0" w:firstColumn="1" w:lastColumn="0" w:noHBand="0" w:noVBand="1"/>
      </w:tblPr>
      <w:tblGrid>
        <w:gridCol w:w="3235"/>
        <w:gridCol w:w="3062"/>
        <w:gridCol w:w="2526"/>
        <w:gridCol w:w="2438"/>
        <w:gridCol w:w="4361"/>
      </w:tblGrid>
      <w:tr w:rsidR="00287463" w:rsidTr="00C95AA4">
        <w:tc>
          <w:tcPr>
            <w:tcW w:w="156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457194" w:rsidP="002E6CDA">
            <w:pPr>
              <w:tabs>
                <w:tab w:val="left" w:pos="1034"/>
              </w:tabs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1. Прием запроса и </w:t>
            </w:r>
            <w:r w:rsidRPr="002E6CDA">
              <w:rPr>
                <w:rFonts w:ascii="Arial" w:hAnsi="Arial" w:cs="Arial"/>
                <w:szCs w:val="24"/>
              </w:rPr>
              <w:t>документов и (или) информации,</w:t>
            </w:r>
          </w:p>
          <w:p w:rsidR="00704B26" w:rsidRPr="002E6CDA" w:rsidRDefault="00457194" w:rsidP="002E6CDA">
            <w:pPr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необходимых для предоставления муниципальной услуги</w:t>
            </w:r>
          </w:p>
        </w:tc>
      </w:tr>
      <w:tr w:rsidR="00287463" w:rsidTr="00C95AA4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997865">
            <w:pPr>
              <w:ind w:right="-17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Место </w:t>
            </w:r>
            <w:r w:rsidRPr="002E6CDA">
              <w:rPr>
                <w:rFonts w:ascii="Arial" w:hAnsi="Arial" w:cs="Arial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997865">
            <w:pPr>
              <w:ind w:right="-75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Наименование административного действия (процедуры)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997865">
            <w:pPr>
              <w:ind w:right="-107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Срок</w:t>
            </w:r>
            <w:r w:rsidRPr="002E6CDA">
              <w:rPr>
                <w:rFonts w:ascii="Arial" w:hAnsi="Arial" w:cs="Arial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997865">
            <w:pPr>
              <w:ind w:right="-72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Критерии</w:t>
            </w:r>
            <w:r w:rsidRPr="002E6CDA">
              <w:rPr>
                <w:rFonts w:ascii="Arial" w:hAnsi="Arial" w:cs="Arial"/>
                <w:szCs w:val="24"/>
              </w:rPr>
              <w:t xml:space="preserve"> принятия решения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997865">
            <w:pPr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Требования к порядку выполнения административных процедур (действий)</w:t>
            </w:r>
          </w:p>
        </w:tc>
      </w:tr>
      <w:tr w:rsidR="00287463" w:rsidTr="00C95AA4">
        <w:trPr>
          <w:trHeight w:val="134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457194" w:rsidP="002E6CDA">
            <w:pPr>
              <w:ind w:right="-456" w:firstLine="567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5</w:t>
            </w:r>
          </w:p>
        </w:tc>
      </w:tr>
      <w:tr w:rsidR="00287463" w:rsidTr="00C95AA4">
        <w:trPr>
          <w:trHeight w:val="424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457194" w:rsidP="006F0B8D">
            <w:pPr>
              <w:ind w:right="-123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РПГУ/ВИС/Администрация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457194" w:rsidP="007208FE">
            <w:pPr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Прием и предварительная проверка запроса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и документов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и (или) информации, необходимых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для предоставления </w:t>
            </w:r>
            <w:r w:rsidRPr="002E6CDA">
              <w:rPr>
                <w:rFonts w:ascii="Arial" w:hAnsi="Arial" w:cs="Arial"/>
                <w:szCs w:val="24"/>
              </w:rPr>
              <w:lastRenderedPageBreak/>
              <w:t xml:space="preserve">муниципальной услуги, </w:t>
            </w:r>
            <w:r w:rsidRPr="002E6CDA">
              <w:rPr>
                <w:rFonts w:ascii="Arial" w:hAnsi="Arial" w:cs="Arial"/>
                <w:szCs w:val="24"/>
              </w:rPr>
              <w:br/>
            </w:r>
            <w:r w:rsidRPr="002E6CDA">
              <w:rPr>
                <w:rFonts w:ascii="Arial" w:hAnsi="Arial" w:cs="Arial"/>
                <w:szCs w:val="24"/>
              </w:rPr>
              <w:t xml:space="preserve">в том числе на предмет наличия основания для отказа в приеме документов, необходимых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для предоставления муниципальной услуги, регистрация запроса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или принятие решения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об отказе в приеме документов, необходимых </w:t>
            </w:r>
            <w:r w:rsidRPr="002E6CDA">
              <w:rPr>
                <w:rFonts w:ascii="Arial" w:hAnsi="Arial" w:cs="Arial"/>
                <w:szCs w:val="24"/>
              </w:rPr>
              <w:br/>
              <w:t>для предоставления муниципальной услуги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457194" w:rsidP="007208FE">
            <w:pPr>
              <w:ind w:right="35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lastRenderedPageBreak/>
              <w:t xml:space="preserve">1 </w:t>
            </w:r>
            <w:r w:rsidRPr="002E6CDA">
              <w:rPr>
                <w:rFonts w:ascii="Arial" w:hAnsi="Arial" w:cs="Arial"/>
                <w:szCs w:val="24"/>
              </w:rPr>
              <w:t>(Один) рабочий день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457194" w:rsidP="007208FE">
            <w:pPr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Соответствие представленных заявителем запроса и документов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и (или) информации, </w:t>
            </w:r>
            <w:r w:rsidRPr="002E6CDA">
              <w:rPr>
                <w:rFonts w:ascii="Arial" w:hAnsi="Arial" w:cs="Arial"/>
                <w:szCs w:val="24"/>
              </w:rPr>
              <w:lastRenderedPageBreak/>
              <w:t xml:space="preserve">необходимых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для предоставления муниципальной услуги, требованиям законодательства Российской Федерации, </w:t>
            </w:r>
            <w:r w:rsidRPr="002E6CDA">
              <w:rPr>
                <w:rFonts w:ascii="Arial" w:hAnsi="Arial" w:cs="Arial"/>
                <w:szCs w:val="24"/>
              </w:rPr>
              <w:br/>
              <w:t>в том числе Административного регламента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457194" w:rsidP="00471C64">
            <w:pPr>
              <w:ind w:firstLine="530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lastRenderedPageBreak/>
              <w:t>Основани</w:t>
            </w:r>
            <w:r w:rsidRPr="002E6CDA">
              <w:rPr>
                <w:rFonts w:ascii="Arial" w:hAnsi="Arial" w:cs="Arial"/>
                <w:szCs w:val="24"/>
              </w:rPr>
              <w:t>ем для начала административного действия (процедуры) является поступление от заявителя запроса.</w:t>
            </w:r>
          </w:p>
          <w:p w:rsidR="00704B26" w:rsidRPr="002E6CDA" w:rsidRDefault="00457194" w:rsidP="00471C64">
            <w:pPr>
              <w:ind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Запрос оформляется </w:t>
            </w:r>
            <w:r w:rsidR="00471C64">
              <w:rPr>
                <w:rFonts w:ascii="Arial" w:hAnsi="Arial" w:cs="Arial"/>
                <w:szCs w:val="24"/>
              </w:rPr>
              <w:t xml:space="preserve">                               </w:t>
            </w:r>
            <w:r w:rsidRPr="002E6CDA">
              <w:rPr>
                <w:rFonts w:ascii="Arial" w:hAnsi="Arial" w:cs="Arial"/>
                <w:szCs w:val="24"/>
              </w:rPr>
              <w:t xml:space="preserve">в </w:t>
            </w:r>
            <w:r w:rsidR="00471C64">
              <w:rPr>
                <w:rFonts w:ascii="Arial" w:hAnsi="Arial" w:cs="Arial"/>
                <w:szCs w:val="24"/>
              </w:rPr>
              <w:t xml:space="preserve">соответствии </w:t>
            </w:r>
            <w:r w:rsidRPr="002E6CDA">
              <w:rPr>
                <w:rFonts w:ascii="Arial" w:hAnsi="Arial" w:cs="Arial"/>
                <w:szCs w:val="24"/>
              </w:rPr>
              <w:t>с Приложением 4 к Административному регламенту.</w:t>
            </w:r>
          </w:p>
          <w:p w:rsidR="00704B26" w:rsidRPr="002E6CDA" w:rsidRDefault="00457194" w:rsidP="00471C64">
            <w:pPr>
              <w:ind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lastRenderedPageBreak/>
              <w:t>К запросу прилагаются документы, указанные в пу</w:t>
            </w:r>
            <w:r w:rsidRPr="002E6CDA">
              <w:rPr>
                <w:rFonts w:ascii="Arial" w:hAnsi="Arial" w:cs="Arial"/>
                <w:szCs w:val="24"/>
              </w:rPr>
              <w:t xml:space="preserve">нкте </w:t>
            </w:r>
            <w:r w:rsidR="00471C64">
              <w:rPr>
                <w:rFonts w:ascii="Arial" w:hAnsi="Arial" w:cs="Arial"/>
                <w:szCs w:val="24"/>
              </w:rPr>
              <w:t xml:space="preserve">       </w:t>
            </w:r>
            <w:r w:rsidRPr="002E6CDA">
              <w:rPr>
                <w:rFonts w:ascii="Arial" w:hAnsi="Arial" w:cs="Arial"/>
                <w:szCs w:val="24"/>
              </w:rPr>
              <w:t>8.1 Административного регламента.</w:t>
            </w:r>
          </w:p>
          <w:p w:rsidR="00704B26" w:rsidRPr="002E6CDA" w:rsidRDefault="00457194" w:rsidP="00471C64">
            <w:pPr>
              <w:ind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Заявителем по со</w:t>
            </w:r>
            <w:r w:rsidR="00471C64">
              <w:rPr>
                <w:rFonts w:ascii="Arial" w:hAnsi="Arial" w:cs="Arial"/>
                <w:szCs w:val="24"/>
              </w:rPr>
              <w:t xml:space="preserve">бственной инициативе могут быть </w:t>
            </w:r>
            <w:r w:rsidRPr="002E6CDA">
              <w:rPr>
                <w:rFonts w:ascii="Arial" w:hAnsi="Arial" w:cs="Arial"/>
                <w:szCs w:val="24"/>
              </w:rPr>
              <w:t>представлены документы, указанные в пункте 8.2 Административного регламента.</w:t>
            </w:r>
          </w:p>
          <w:p w:rsidR="00704B26" w:rsidRPr="002E6CDA" w:rsidRDefault="00457194" w:rsidP="00471C64">
            <w:pPr>
              <w:ind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Запрос может быть подан заявителем посредством РПГУ, в Администрацию лично, по </w:t>
            </w:r>
            <w:r w:rsidRPr="002E6CDA">
              <w:rPr>
                <w:rFonts w:ascii="Arial" w:hAnsi="Arial" w:cs="Arial"/>
                <w:szCs w:val="24"/>
              </w:rPr>
              <w:t>электронной почте, почтовым отправлением.</w:t>
            </w:r>
          </w:p>
          <w:p w:rsidR="00704B26" w:rsidRPr="002E6CDA" w:rsidRDefault="00457194" w:rsidP="00471C64">
            <w:pPr>
              <w:ind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При подаче запроса посредством РПГУ заявитель авторизуется на РПГУ посредством подтвержденной учетной записи в ЕСИА.</w:t>
            </w:r>
          </w:p>
          <w:p w:rsidR="00704B26" w:rsidRPr="002E6CDA" w:rsidRDefault="00457194" w:rsidP="00471C64">
            <w:pPr>
              <w:ind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При авторизации посредством подтвержденной учетной записи ЕСИА запрос считается подписанным прост</w:t>
            </w:r>
            <w:r w:rsidRPr="002E6CDA">
              <w:rPr>
                <w:rFonts w:ascii="Arial" w:hAnsi="Arial" w:cs="Arial"/>
                <w:szCs w:val="24"/>
              </w:rPr>
              <w:t>ой электронной подписью заявителя.</w:t>
            </w:r>
          </w:p>
          <w:p w:rsidR="00704B26" w:rsidRPr="002E6CDA" w:rsidRDefault="00457194" w:rsidP="00471C64">
            <w:pPr>
              <w:ind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При подаче запроса в Администрацию лично, по электронной почте, почтовым отправлением, должностное лицо, муниципальный служащий, работник Администрации устанавливает соответствие личности заявителя документам, удостоверяю</w:t>
            </w:r>
            <w:r w:rsidRPr="002E6CDA">
              <w:rPr>
                <w:rFonts w:ascii="Arial" w:hAnsi="Arial" w:cs="Arial"/>
                <w:szCs w:val="24"/>
              </w:rPr>
              <w:t>щим личность.</w:t>
            </w:r>
          </w:p>
          <w:p w:rsidR="00704B26" w:rsidRPr="002E6CDA" w:rsidRDefault="00457194" w:rsidP="00913578">
            <w:pPr>
              <w:ind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Должностное лицо, муниципальный служащий, работник Администрации, работник МФЦ </w:t>
            </w:r>
            <w:r w:rsidRPr="002E6CDA">
              <w:rPr>
                <w:rFonts w:ascii="Arial" w:hAnsi="Arial" w:cs="Arial"/>
                <w:szCs w:val="24"/>
              </w:rPr>
              <w:lastRenderedPageBreak/>
              <w:t>проверяют запрос на предмет наличия оснований для отказа в приеме документов, необходимых для предоставления муниципальной услуги, предусмотренных подразделом 9 Ад</w:t>
            </w:r>
            <w:r w:rsidRPr="002E6CDA">
              <w:rPr>
                <w:rFonts w:ascii="Arial" w:hAnsi="Arial" w:cs="Arial"/>
                <w:szCs w:val="24"/>
              </w:rPr>
              <w:t>министративного регламента.</w:t>
            </w:r>
          </w:p>
          <w:p w:rsidR="00704B26" w:rsidRPr="002E6CDA" w:rsidRDefault="00457194" w:rsidP="00471C64">
            <w:pPr>
              <w:ind w:firstLine="288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При наличии таких оснований должностное лицо, муниципальный служащий, работник Администрации, работник МФЦ формирует решение об отказе в приеме документов, необходимых для предоставления муниципальной услуги,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по форме согласно </w:t>
            </w:r>
            <w:r w:rsidRPr="002E6CDA">
              <w:rPr>
                <w:rFonts w:ascii="Arial" w:hAnsi="Arial" w:cs="Arial"/>
                <w:szCs w:val="24"/>
              </w:rPr>
              <w:t xml:space="preserve">Приложению 7 </w:t>
            </w:r>
            <w:r w:rsidRPr="002E6CDA">
              <w:rPr>
                <w:rFonts w:ascii="Arial" w:hAnsi="Arial" w:cs="Arial"/>
                <w:szCs w:val="24"/>
              </w:rPr>
              <w:br/>
              <w:t>к Административному регламенту.</w:t>
            </w:r>
          </w:p>
          <w:p w:rsidR="00704B26" w:rsidRPr="002E6CDA" w:rsidRDefault="00457194" w:rsidP="00913578">
            <w:pPr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Указанное решение подписывается усиленной квалифицированной электронной подписью уполномоченным должностного лица Администрации и не позднее первого рабочего дня, следующего за днем поступления запроса, направл</w:t>
            </w:r>
            <w:r w:rsidRPr="002E6CDA">
              <w:rPr>
                <w:rFonts w:ascii="Arial" w:hAnsi="Arial" w:cs="Arial"/>
                <w:szCs w:val="24"/>
              </w:rPr>
              <w:t xml:space="preserve">яется заявителю в Личный кабинет на РПГУ, по электронной почте, почтовым отправлением, выдается заявителю в Администрации в срок </w:t>
            </w:r>
            <w:r w:rsidRPr="002E6CDA">
              <w:rPr>
                <w:rFonts w:ascii="Arial" w:hAnsi="Arial" w:cs="Arial"/>
                <w:szCs w:val="24"/>
              </w:rPr>
              <w:br/>
              <w:t>не позднее 30 (Тридцати) минут с момента получения от него документов.</w:t>
            </w:r>
          </w:p>
          <w:p w:rsidR="00704B26" w:rsidRPr="002E6CDA" w:rsidRDefault="00457194" w:rsidP="00913578">
            <w:pPr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В случае, если такие основания отсутствуют, должностное</w:t>
            </w:r>
            <w:r w:rsidRPr="002E6CDA">
              <w:rPr>
                <w:rFonts w:ascii="Arial" w:hAnsi="Arial" w:cs="Arial"/>
                <w:szCs w:val="24"/>
              </w:rPr>
              <w:t xml:space="preserve"> лицо, муниципальный служащий, работник </w:t>
            </w:r>
            <w:r w:rsidRPr="002E6CDA">
              <w:rPr>
                <w:rFonts w:ascii="Arial" w:hAnsi="Arial" w:cs="Arial"/>
                <w:szCs w:val="24"/>
              </w:rPr>
              <w:lastRenderedPageBreak/>
              <w:t>Администрации, работник МФЦ регистрируют запрос.</w:t>
            </w:r>
          </w:p>
          <w:p w:rsidR="00704B26" w:rsidRPr="002E6CDA" w:rsidRDefault="00457194" w:rsidP="00913578">
            <w:pPr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Результатом административного действия (процедуры) является регистрация запроса или направление (выдача) заявителю решения об отказе в приеме документов, необходимых д</w:t>
            </w:r>
            <w:r w:rsidRPr="002E6CDA">
              <w:rPr>
                <w:rFonts w:ascii="Arial" w:hAnsi="Arial" w:cs="Arial"/>
                <w:szCs w:val="24"/>
              </w:rPr>
              <w:t>ля предоставления муниципальной услуги.</w:t>
            </w:r>
          </w:p>
          <w:p w:rsidR="00704B26" w:rsidRPr="002E6CDA" w:rsidRDefault="00457194" w:rsidP="00913578">
            <w:pPr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Результат административного действия фиксируется на РПГУ, ВИС</w:t>
            </w:r>
          </w:p>
        </w:tc>
      </w:tr>
    </w:tbl>
    <w:p w:rsidR="00704B26" w:rsidRPr="002E6CDA" w:rsidRDefault="00704B26" w:rsidP="002E6CDA">
      <w:pPr>
        <w:ind w:right="-456"/>
        <w:jc w:val="center"/>
        <w:rPr>
          <w:rFonts w:ascii="Arial" w:eastAsia="Calibri" w:hAnsi="Arial" w:cs="Arial"/>
          <w:szCs w:val="24"/>
          <w:lang w:eastAsia="en-US"/>
        </w:rPr>
        <w:sectPr w:rsidR="00704B26" w:rsidRPr="002E6CDA" w:rsidSect="002E6CDA">
          <w:headerReference w:type="default" r:id="rId16"/>
          <w:footerReference w:type="default" r:id="rId17"/>
          <w:pgSz w:w="16838" w:h="11906" w:orient="landscape" w:code="9"/>
          <w:pgMar w:top="1134" w:right="1134" w:bottom="709" w:left="1134" w:header="720" w:footer="720" w:gutter="0"/>
          <w:cols w:space="720"/>
          <w:noEndnote/>
          <w:docGrid w:linePitch="299"/>
        </w:sectPr>
      </w:pPr>
    </w:p>
    <w:tbl>
      <w:tblPr>
        <w:tblStyle w:val="TableGrid0"/>
        <w:tblW w:w="15622" w:type="dxa"/>
        <w:tblInd w:w="-601" w:type="dxa"/>
        <w:tblLook w:val="04A0" w:firstRow="1" w:lastRow="0" w:firstColumn="1" w:lastColumn="0" w:noHBand="0" w:noVBand="1"/>
      </w:tblPr>
      <w:tblGrid>
        <w:gridCol w:w="3163"/>
        <w:gridCol w:w="3101"/>
        <w:gridCol w:w="2533"/>
        <w:gridCol w:w="2354"/>
        <w:gridCol w:w="4471"/>
      </w:tblGrid>
      <w:tr w:rsidR="00287463" w:rsidTr="00C95AA4">
        <w:tc>
          <w:tcPr>
            <w:tcW w:w="156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26" w:rsidRPr="002E6CDA" w:rsidRDefault="00704B26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</w:p>
          <w:p w:rsidR="00704B26" w:rsidRPr="002E6CDA" w:rsidRDefault="00457194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2. Межведомственное информационное взаимодействие</w:t>
            </w:r>
          </w:p>
          <w:p w:rsidR="00704B26" w:rsidRPr="002E6CDA" w:rsidRDefault="00704B26" w:rsidP="002E6CDA">
            <w:pPr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  <w:tr w:rsidR="00287463" w:rsidTr="00C95AA4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5A702D">
            <w:pPr>
              <w:ind w:right="-92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Место выполнения административного действия (процедуры)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5A702D">
            <w:pPr>
              <w:ind w:right="-92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Наименование </w:t>
            </w:r>
            <w:r w:rsidRPr="002E6CDA">
              <w:rPr>
                <w:rFonts w:ascii="Arial" w:hAnsi="Arial" w:cs="Arial"/>
                <w:szCs w:val="24"/>
              </w:rPr>
              <w:t>административного действия (процедуры)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5A702D">
            <w:pPr>
              <w:ind w:right="-92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Срок выполнения административного действия (процедуры)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5A702D">
            <w:pPr>
              <w:ind w:right="-92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Критерии принятия решения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5A702D">
            <w:pPr>
              <w:ind w:right="-92" w:firstLine="530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Требования к порядку выполнения административных процедур (действий)</w:t>
            </w:r>
          </w:p>
        </w:tc>
      </w:tr>
      <w:tr w:rsidR="00287463" w:rsidTr="00C95AA4"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Администрация/ВИС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457194" w:rsidP="00874BFB">
            <w:pPr>
              <w:autoSpaceDE w:val="0"/>
              <w:autoSpaceDN w:val="0"/>
              <w:adjustRightInd w:val="0"/>
              <w:ind w:right="-105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Определение состава документов и (или) сведений, подлежащих запросу у органов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и организаций, направление межведомственного информационного запроса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5219A6">
            <w:pPr>
              <w:ind w:right="20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Тот же рабочий день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457194" w:rsidP="005219A6">
            <w:pPr>
              <w:autoSpaceDE w:val="0"/>
              <w:autoSpaceDN w:val="0"/>
              <w:adjustRightInd w:val="0"/>
              <w:ind w:right="20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Наличие в перечне документов, необходимых для предоставления муниципальной услуги, докум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ентов, находящихся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в распоряжении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у органов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и организаций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26" w:rsidRPr="002E6CDA" w:rsidRDefault="00457194" w:rsidP="00471C64">
            <w:pPr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Основанием для начала администр</w:t>
            </w:r>
            <w:r w:rsidR="00FB106F">
              <w:rPr>
                <w:rFonts w:ascii="Arial" w:hAnsi="Arial" w:cs="Arial"/>
                <w:szCs w:val="24"/>
              </w:rPr>
              <w:t xml:space="preserve">ативного действия (процедуры), </w:t>
            </w:r>
            <w:r w:rsidRPr="002E6CDA">
              <w:rPr>
                <w:rFonts w:ascii="Arial" w:hAnsi="Arial" w:cs="Arial"/>
                <w:szCs w:val="24"/>
              </w:rPr>
              <w:t>а также для направления межведомственного информацио</w:t>
            </w:r>
            <w:r w:rsidR="00FB106F">
              <w:rPr>
                <w:rFonts w:ascii="Arial" w:hAnsi="Arial" w:cs="Arial"/>
                <w:szCs w:val="24"/>
              </w:rPr>
              <w:t xml:space="preserve">нного запроса является наличие </w:t>
            </w:r>
            <w:r w:rsidRPr="002E6CDA">
              <w:rPr>
                <w:rFonts w:ascii="Arial" w:hAnsi="Arial" w:cs="Arial"/>
                <w:szCs w:val="24"/>
              </w:rPr>
              <w:t>в перечне документов, необходимых для предоставлен</w:t>
            </w:r>
            <w:r w:rsidRPr="002E6CDA">
              <w:rPr>
                <w:rFonts w:ascii="Arial" w:hAnsi="Arial" w:cs="Arial"/>
                <w:szCs w:val="24"/>
              </w:rPr>
              <w:t xml:space="preserve">ия муниципальной услуги, документов и (или) сведений, находящихся </w:t>
            </w:r>
            <w:r w:rsidRPr="002E6CDA">
              <w:rPr>
                <w:rFonts w:ascii="Arial" w:hAnsi="Arial" w:cs="Arial"/>
                <w:szCs w:val="24"/>
              </w:rPr>
              <w:br/>
              <w:t>в распоряжении у органов, организаций.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Межведомственные </w:t>
            </w:r>
            <w:r w:rsidRPr="002E6CDA">
              <w:rPr>
                <w:rFonts w:ascii="Arial" w:hAnsi="Arial" w:cs="Arial"/>
                <w:szCs w:val="24"/>
              </w:rPr>
              <w:t>информационные запросы направляются в: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- Министерство внутренних дел Российской Федерации.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При этом для предоставления муниципальной </w:t>
            </w:r>
            <w:r w:rsidRPr="002E6CDA">
              <w:rPr>
                <w:rFonts w:ascii="Arial" w:hAnsi="Arial" w:cs="Arial"/>
                <w:szCs w:val="24"/>
              </w:rPr>
              <w:t>услуги запрашиваются: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сведения из основного документа, удостоверяющего личность гражданина Российской Федерации, в отношении заявителя и членов многодетной семьи заявителя, включая ФИО (последнее при наличии), дата рождения, серия и номер документа, удосто</w:t>
            </w:r>
            <w:r w:rsidRPr="002E6CDA">
              <w:rPr>
                <w:rFonts w:ascii="Arial" w:hAnsi="Arial" w:cs="Arial"/>
                <w:szCs w:val="24"/>
              </w:rPr>
              <w:t xml:space="preserve">веряющего личность гражданина Российской </w:t>
            </w:r>
            <w:r w:rsidRPr="002E6CDA">
              <w:rPr>
                <w:rFonts w:ascii="Arial" w:hAnsi="Arial" w:cs="Arial"/>
                <w:szCs w:val="24"/>
              </w:rPr>
              <w:lastRenderedPageBreak/>
              <w:t xml:space="preserve">Федерации, кем </w:t>
            </w:r>
            <w:r w:rsidRPr="002E6CDA">
              <w:rPr>
                <w:rFonts w:ascii="Arial" w:hAnsi="Arial" w:cs="Arial"/>
                <w:szCs w:val="24"/>
              </w:rPr>
              <w:br/>
              <w:t>и когда он выдан;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сведения, подтверждающие место жительства на территории Московской области заявителя, его супруги (и) </w:t>
            </w:r>
            <w:r w:rsidR="00C87DF1" w:rsidRPr="002E6CDA">
              <w:rPr>
                <w:rFonts w:ascii="Arial" w:hAnsi="Arial" w:cs="Arial"/>
                <w:szCs w:val="24"/>
              </w:rPr>
              <w:t>(не менее 10</w:t>
            </w:r>
            <w:r w:rsidRPr="002E6CDA">
              <w:rPr>
                <w:rFonts w:ascii="Arial" w:hAnsi="Arial" w:cs="Arial"/>
                <w:szCs w:val="24"/>
              </w:rPr>
              <w:t xml:space="preserve"> лет) и их детей, включая адрес регистрации </w:t>
            </w:r>
            <w:r w:rsidRPr="002E6CDA">
              <w:rPr>
                <w:rFonts w:ascii="Arial" w:hAnsi="Arial" w:cs="Arial"/>
                <w:szCs w:val="24"/>
              </w:rPr>
              <w:br/>
              <w:t>по месту жительства;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с</w:t>
            </w:r>
            <w:r w:rsidRPr="002E6CDA">
              <w:rPr>
                <w:rFonts w:ascii="Arial" w:hAnsi="Arial" w:cs="Arial"/>
                <w:szCs w:val="24"/>
              </w:rPr>
              <w:t>ведения о документах, удостоверяющих гражданство Российской Федерации заявителя и членов многодетной семьи заявителя, включая гражданство заявителя и членов многодетной семьи заявителя;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- Федеральную налоговую службу Российской Федерации.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При этом для пред</w:t>
            </w:r>
            <w:r w:rsidRPr="002E6CDA">
              <w:rPr>
                <w:rFonts w:ascii="Arial" w:hAnsi="Arial" w:cs="Arial"/>
                <w:szCs w:val="24"/>
              </w:rPr>
              <w:t>оставления муниципальной услуги запрашиваются: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сведения о государственной регистрации актов гражданского состояния, выданные органами записи актов гражданского состояния, образованными органами государственной власти субъектов Российской Федерации, подтвер</w:t>
            </w:r>
            <w:r w:rsidRPr="002E6CDA">
              <w:rPr>
                <w:rFonts w:ascii="Arial" w:hAnsi="Arial" w:cs="Arial"/>
                <w:szCs w:val="24"/>
              </w:rPr>
              <w:t xml:space="preserve">ждающие родственные отношения членов многодетной семьи (сведения о рождении (усыновлении, удочерении) детей, о заключении (расторжении) брака, о смерти супруга (и), включая ФИО (последнее при наличии) ребенка (детей), дата его рождения, серия </w:t>
            </w:r>
            <w:r w:rsidRPr="002E6CDA">
              <w:rPr>
                <w:rFonts w:ascii="Arial" w:hAnsi="Arial" w:cs="Arial"/>
                <w:szCs w:val="24"/>
              </w:rPr>
              <w:br/>
            </w:r>
            <w:r w:rsidRPr="002E6CDA">
              <w:rPr>
                <w:rFonts w:ascii="Arial" w:hAnsi="Arial" w:cs="Arial"/>
                <w:szCs w:val="24"/>
              </w:rPr>
              <w:lastRenderedPageBreak/>
              <w:t>и номер свид</w:t>
            </w:r>
            <w:r w:rsidRPr="002E6CDA">
              <w:rPr>
                <w:rFonts w:ascii="Arial" w:hAnsi="Arial" w:cs="Arial"/>
                <w:szCs w:val="24"/>
              </w:rPr>
              <w:t>етельства о рождении ребенка (детей), кем и когда оно выдано, а также номер и дата актовой записи, ФИО (последнее при наличии) родителей, дата заключения (расторжения) брака, серия и номер свидетельства о заключении (расторжении) брака, кем и когда оно выд</w:t>
            </w:r>
            <w:r w:rsidRPr="002E6CDA">
              <w:rPr>
                <w:rFonts w:ascii="Arial" w:hAnsi="Arial" w:cs="Arial"/>
                <w:szCs w:val="24"/>
              </w:rPr>
              <w:t>ано, дата смерти супруга (и);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- Пенсионный фонд Российской Федерации.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При этом для предоставления муниципальной услуги запрашиваются: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сведения о лишении родительских прав или ограничении в родительских правах </w:t>
            </w:r>
            <w:r w:rsidRPr="002E6CDA">
              <w:rPr>
                <w:rFonts w:ascii="Arial" w:hAnsi="Arial" w:cs="Arial"/>
                <w:szCs w:val="24"/>
              </w:rPr>
              <w:br/>
              <w:t>на ребенка (детей), в отношении которого (кото</w:t>
            </w:r>
            <w:r w:rsidRPr="002E6CDA">
              <w:rPr>
                <w:rFonts w:ascii="Arial" w:hAnsi="Arial" w:cs="Arial"/>
                <w:szCs w:val="24"/>
              </w:rPr>
              <w:t xml:space="preserve">рых) заявитель лишен родительских прав или ограничен в родительских правах, </w:t>
            </w:r>
            <w:r w:rsidRPr="002E6CDA">
              <w:rPr>
                <w:rFonts w:ascii="Arial" w:hAnsi="Arial" w:cs="Arial"/>
                <w:szCs w:val="24"/>
                <w:shd w:val="clear" w:color="auto" w:fill="FFFFFF" w:themeFill="background1"/>
              </w:rPr>
              <w:t>включая дату лишения</w:t>
            </w:r>
            <w:r w:rsidRPr="002E6CDA">
              <w:rPr>
                <w:rFonts w:ascii="Arial" w:hAnsi="Arial" w:cs="Arial"/>
                <w:szCs w:val="24"/>
              </w:rPr>
              <w:t xml:space="preserve"> родительских прав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или ограничения в родительских правах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на ребенка (детей), номер решения кем </w:t>
            </w:r>
            <w:r w:rsidRPr="002E6CDA">
              <w:rPr>
                <w:rFonts w:ascii="Arial" w:hAnsi="Arial" w:cs="Arial"/>
                <w:szCs w:val="24"/>
              </w:rPr>
              <w:br/>
              <w:t>и когда оно выдано, ФИО (последнее при наличии) ребенка (детей</w:t>
            </w:r>
            <w:r w:rsidRPr="002E6CDA">
              <w:rPr>
                <w:rFonts w:ascii="Arial" w:hAnsi="Arial" w:cs="Arial"/>
                <w:szCs w:val="24"/>
              </w:rPr>
              <w:t xml:space="preserve">), в отношении которых родители лишены или ограничены </w:t>
            </w:r>
            <w:r w:rsidRPr="002E6CDA">
              <w:rPr>
                <w:rFonts w:ascii="Arial" w:hAnsi="Arial" w:cs="Arial"/>
                <w:szCs w:val="24"/>
              </w:rPr>
              <w:br/>
              <w:t>в родительских правах;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сведения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>об отмене усыновления ребенка (детей)</w:t>
            </w:r>
            <w:r w:rsidRPr="002E6CDA">
              <w:rPr>
                <w:rFonts w:ascii="Arial" w:hAnsi="Arial" w:cs="Arial"/>
                <w:szCs w:val="24"/>
              </w:rPr>
              <w:t xml:space="preserve">, </w:t>
            </w:r>
            <w:r w:rsidRPr="002E6CDA">
              <w:rPr>
                <w:rFonts w:ascii="Arial" w:hAnsi="Arial" w:cs="Arial"/>
                <w:szCs w:val="24"/>
                <w:shd w:val="clear" w:color="auto" w:fill="FFFFFF" w:themeFill="background1"/>
              </w:rPr>
              <w:t>включая дату отмены усыновления</w:t>
            </w:r>
            <w:r w:rsidRPr="002E6CDA">
              <w:rPr>
                <w:rFonts w:ascii="Arial" w:hAnsi="Arial" w:cs="Arial"/>
                <w:szCs w:val="24"/>
              </w:rPr>
              <w:t xml:space="preserve"> на </w:t>
            </w:r>
            <w:r w:rsidRPr="002E6CDA">
              <w:rPr>
                <w:rFonts w:ascii="Arial" w:hAnsi="Arial" w:cs="Arial"/>
                <w:szCs w:val="24"/>
              </w:rPr>
              <w:lastRenderedPageBreak/>
              <w:t>ребенка (детей), номер решения кем и когда оно выдано, ФИО (последнее при наличии) ребенка (дет</w:t>
            </w:r>
            <w:r w:rsidRPr="002E6CDA">
              <w:rPr>
                <w:rFonts w:ascii="Arial" w:hAnsi="Arial" w:cs="Arial"/>
                <w:szCs w:val="24"/>
              </w:rPr>
              <w:t xml:space="preserve">ей), </w:t>
            </w:r>
            <w:r w:rsidRPr="002E6CDA">
              <w:rPr>
                <w:rFonts w:ascii="Arial" w:hAnsi="Arial" w:cs="Arial"/>
                <w:szCs w:val="24"/>
              </w:rPr>
              <w:br/>
              <w:t>в отношении которых отменено усыновление;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сведения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об установлении опеки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и попечительства в отношении ребенка (детей), оставшихся без попечения родителей</w:t>
            </w:r>
            <w:r w:rsidRPr="002E6CDA">
              <w:rPr>
                <w:rFonts w:ascii="Arial" w:hAnsi="Arial" w:cs="Arial"/>
                <w:szCs w:val="24"/>
              </w:rPr>
              <w:t xml:space="preserve">, </w:t>
            </w:r>
            <w:r w:rsidRPr="002E6CDA">
              <w:rPr>
                <w:rFonts w:ascii="Arial" w:hAnsi="Arial" w:cs="Arial"/>
                <w:szCs w:val="24"/>
                <w:shd w:val="clear" w:color="auto" w:fill="FFFFFF" w:themeFill="background1"/>
              </w:rPr>
              <w:t xml:space="preserve">включая дату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установлении опеки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и попечительства</w:t>
            </w:r>
            <w:r w:rsidRPr="002E6CDA">
              <w:rPr>
                <w:rFonts w:ascii="Arial" w:hAnsi="Arial" w:cs="Arial"/>
                <w:szCs w:val="24"/>
              </w:rPr>
              <w:t xml:space="preserve"> на ребенка (детей), номер решения кем и когда оно выдано, ФИО (последнее при наличии) ребенка (детей),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в отношении которых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установлена опека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и попечительство</w:t>
            </w:r>
            <w:r w:rsidRPr="002E6CDA">
              <w:rPr>
                <w:rFonts w:ascii="Arial" w:hAnsi="Arial" w:cs="Arial"/>
                <w:szCs w:val="24"/>
              </w:rPr>
              <w:t>;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сведения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>о нахождении ребенка (детей) на полном государственном обеспечении</w:t>
            </w:r>
            <w:r w:rsidRPr="002E6CDA">
              <w:rPr>
                <w:rFonts w:ascii="Arial" w:hAnsi="Arial" w:cs="Arial"/>
                <w:szCs w:val="24"/>
              </w:rPr>
              <w:t xml:space="preserve">, </w:t>
            </w:r>
            <w:r w:rsidRPr="002E6CDA">
              <w:rPr>
                <w:rFonts w:ascii="Arial" w:hAnsi="Arial" w:cs="Arial"/>
                <w:szCs w:val="24"/>
                <w:shd w:val="clear" w:color="auto" w:fill="FFFFFF" w:themeFill="background1"/>
              </w:rPr>
              <w:t xml:space="preserve">включая дату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>о по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>мещении ребенка (детей) на полное государственное обеспечение</w:t>
            </w:r>
            <w:r w:rsidRPr="002E6CDA">
              <w:rPr>
                <w:rFonts w:ascii="Arial" w:hAnsi="Arial" w:cs="Arial"/>
                <w:szCs w:val="24"/>
              </w:rPr>
              <w:t xml:space="preserve">, номер решения кем и когда оно выдано, ФИО (последнее при наличии) ребенка (детей),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помещенного </w:t>
            </w:r>
            <w:r w:rsidRPr="002E6CDA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>на полное государственное обеспечение</w:t>
            </w:r>
            <w:r w:rsidRPr="002E6CDA">
              <w:rPr>
                <w:rFonts w:ascii="Arial" w:hAnsi="Arial" w:cs="Arial"/>
                <w:szCs w:val="24"/>
              </w:rPr>
              <w:t>;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- Федеральную службу государственной регистрации, кадастра</w:t>
            </w:r>
            <w:r w:rsidRPr="002E6CDA">
              <w:rPr>
                <w:rFonts w:ascii="Arial" w:hAnsi="Arial" w:cs="Arial"/>
                <w:szCs w:val="24"/>
              </w:rPr>
              <w:t xml:space="preserve"> и картографии.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При этом для предоставления муниципальной услуги запрашиваются: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lastRenderedPageBreak/>
              <w:t>выписка из Единого государственного реестра недвижимости о правах отдельного лица на имевшиеся (имеющиеся) у него объекты недвижимости (земельные участки, жилые дома (строения)</w:t>
            </w:r>
            <w:r w:rsidRPr="002E6CDA">
              <w:rPr>
                <w:rFonts w:ascii="Arial" w:hAnsi="Arial" w:cs="Arial"/>
                <w:szCs w:val="24"/>
              </w:rPr>
              <w:t xml:space="preserve"> на территории Российской Федерации (сведения с 1997 года), включающая вид объекта недвижимости и его назначение, </w:t>
            </w:r>
            <w:r w:rsidRPr="002E6CDA">
              <w:rPr>
                <w:rFonts w:ascii="Arial" w:hAnsi="Arial" w:cs="Arial"/>
                <w:szCs w:val="24"/>
              </w:rPr>
              <w:br/>
              <w:t>его кадастровый номер и площадь, адрес месторасположения объекта, дата и номер государственной регистрации права, основание регистрации права</w:t>
            </w:r>
            <w:r w:rsidRPr="002E6CDA">
              <w:rPr>
                <w:rFonts w:ascii="Arial" w:hAnsi="Arial" w:cs="Arial"/>
                <w:szCs w:val="24"/>
              </w:rPr>
              <w:t>, вид права, вид разрешенного использования, наличие или отсутствие ограничений и обременений;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- Государственное бюджетное учреждение Московской области «Московское областное бюро технической инвентаризации».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При этом для предоставления муниципальной услуг</w:t>
            </w:r>
            <w:r w:rsidRPr="002E6CDA">
              <w:rPr>
                <w:rFonts w:ascii="Arial" w:hAnsi="Arial" w:cs="Arial"/>
                <w:szCs w:val="24"/>
              </w:rPr>
              <w:t>и запрашиваются: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выписка из архива о наличии либо отсутствии объектов недвижимого имущества (земельных участков, жилых домов (строений) на праве собственности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на территории Московской области (сведения до 1997 года), включающая вид объекта недвижимости и </w:t>
            </w:r>
            <w:r w:rsidRPr="002E6CDA">
              <w:rPr>
                <w:rFonts w:ascii="Arial" w:hAnsi="Arial" w:cs="Arial"/>
                <w:szCs w:val="24"/>
              </w:rPr>
              <w:t xml:space="preserve">его назначение, его кадастровый номер и площадь, адрес месторасположения </w:t>
            </w:r>
            <w:r w:rsidRPr="002E6CDA">
              <w:rPr>
                <w:rFonts w:ascii="Arial" w:hAnsi="Arial" w:cs="Arial"/>
                <w:szCs w:val="24"/>
              </w:rPr>
              <w:lastRenderedPageBreak/>
              <w:t xml:space="preserve">объекта, дата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и номер государственной регистрации права, основание регистрации права, вид права,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вид разрешенного использования, наличие </w:t>
            </w:r>
            <w:r w:rsidRPr="002E6CDA">
              <w:rPr>
                <w:rFonts w:ascii="Arial" w:hAnsi="Arial" w:cs="Arial"/>
                <w:szCs w:val="24"/>
              </w:rPr>
              <w:br/>
              <w:t>или отсутствие ограничений и обременений;</w:t>
            </w:r>
          </w:p>
          <w:p w:rsidR="00704B26" w:rsidRPr="002E6CDA" w:rsidRDefault="00457194" w:rsidP="00471C64">
            <w:pPr>
              <w:suppressAutoHyphens w:val="0"/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-</w:t>
            </w:r>
            <w:r w:rsidRPr="002E6CDA">
              <w:rPr>
                <w:rFonts w:ascii="Arial" w:hAnsi="Arial" w:cs="Arial"/>
                <w:szCs w:val="24"/>
              </w:rPr>
              <w:t xml:space="preserve"> органы местного самоуправления </w:t>
            </w:r>
            <w:r w:rsidR="002B0ED8" w:rsidRPr="002E6CDA">
              <w:rPr>
                <w:rFonts w:ascii="Arial" w:hAnsi="Arial" w:cs="Arial"/>
                <w:szCs w:val="24"/>
              </w:rPr>
              <w:t>муниципальных образований</w:t>
            </w:r>
            <w:r w:rsidRPr="002E6CDA">
              <w:rPr>
                <w:rFonts w:ascii="Arial" w:hAnsi="Arial" w:cs="Arial"/>
                <w:szCs w:val="24"/>
              </w:rPr>
              <w:t xml:space="preserve"> Московской области.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При этом для предоставления муниципальной услуги запрашиваются:</w:t>
            </w:r>
          </w:p>
          <w:p w:rsidR="00704B26" w:rsidRPr="002E6CDA" w:rsidRDefault="00457194" w:rsidP="00471C64">
            <w:pPr>
              <w:autoSpaceDE w:val="0"/>
              <w:autoSpaceDN w:val="0"/>
              <w:adjustRightInd w:val="0"/>
              <w:ind w:right="20" w:firstLine="540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сведения, содержащие информацию </w:t>
            </w:r>
            <w:r w:rsidRPr="002E6CDA">
              <w:rPr>
                <w:rFonts w:ascii="Arial" w:eastAsia="Calibri" w:hAnsi="Arial" w:cs="Arial"/>
                <w:szCs w:val="24"/>
              </w:rPr>
              <w:br/>
            </w:r>
            <w:r w:rsidRPr="002E6CDA">
              <w:rPr>
                <w:rFonts w:ascii="Arial" w:eastAsia="Calibri" w:hAnsi="Arial" w:cs="Arial"/>
                <w:szCs w:val="24"/>
              </w:rPr>
              <w:t xml:space="preserve">о постановке на учет и предоставлении членам многодетной семьи заявителя земельного участка в органе местного самоуправления </w:t>
            </w:r>
            <w:r w:rsidR="006E7E5E" w:rsidRPr="002E6CDA">
              <w:rPr>
                <w:rFonts w:ascii="Arial" w:eastAsia="Calibri" w:hAnsi="Arial" w:cs="Arial"/>
                <w:szCs w:val="24"/>
              </w:rPr>
              <w:t xml:space="preserve">муниципального образования 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Московской области, включая дату постановки на учет (предоставления) членам многодетной семьи заявителя </w:t>
            </w:r>
            <w:r w:rsidRPr="002E6CDA">
              <w:rPr>
                <w:rFonts w:ascii="Arial" w:eastAsia="Calibri" w:hAnsi="Arial" w:cs="Arial"/>
                <w:szCs w:val="24"/>
              </w:rPr>
              <w:t>земельного участка).</w:t>
            </w:r>
          </w:p>
          <w:p w:rsidR="00704B26" w:rsidRPr="002E6CDA" w:rsidRDefault="00457194" w:rsidP="00471C64">
            <w:pPr>
              <w:autoSpaceDE w:val="0"/>
              <w:autoSpaceDN w:val="0"/>
              <w:adjustRightInd w:val="0"/>
              <w:ind w:right="20" w:firstLine="540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Результатом административного действия является направление межведомственного информационного запроса.</w:t>
            </w:r>
          </w:p>
          <w:p w:rsidR="00704B26" w:rsidRPr="002E6CDA" w:rsidRDefault="00457194" w:rsidP="00471C64">
            <w:pPr>
              <w:autoSpaceDE w:val="0"/>
              <w:autoSpaceDN w:val="0"/>
              <w:adjustRightInd w:val="0"/>
              <w:ind w:right="20" w:firstLine="50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  <w:tr w:rsidR="00287463" w:rsidTr="00C95A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704B26" w:rsidP="002E6CDA">
            <w:pPr>
              <w:ind w:right="-456"/>
              <w:rPr>
                <w:rFonts w:ascii="Arial" w:hAnsi="Arial" w:cs="Arial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00624F">
            <w:pPr>
              <w:ind w:right="-105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Контроль предоставления результа</w:t>
            </w:r>
            <w:r w:rsidRPr="002E6CDA">
              <w:rPr>
                <w:rFonts w:ascii="Arial" w:hAnsi="Arial" w:cs="Arial"/>
                <w:szCs w:val="24"/>
              </w:rPr>
              <w:t>та межведомственного информационного запроса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5219A6">
            <w:pPr>
              <w:ind w:right="20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Не более 5 (Пяти) рабочих дней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704B26" w:rsidP="005219A6">
            <w:pPr>
              <w:ind w:right="20"/>
              <w:rPr>
                <w:rFonts w:ascii="Arial" w:hAnsi="Arial" w:cs="Arial"/>
                <w:szCs w:val="24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26" w:rsidRPr="002E6CDA" w:rsidRDefault="00457194" w:rsidP="00471C64">
            <w:pPr>
              <w:autoSpaceDE w:val="0"/>
              <w:autoSpaceDN w:val="0"/>
              <w:adjustRightInd w:val="0"/>
              <w:ind w:right="20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Проверка поступления ответа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на межведомственные информационные запросы.</w:t>
            </w:r>
          </w:p>
          <w:p w:rsidR="00704B26" w:rsidRPr="002E6CDA" w:rsidRDefault="00457194" w:rsidP="00471C64">
            <w:pPr>
              <w:autoSpaceDE w:val="0"/>
              <w:autoSpaceDN w:val="0"/>
              <w:adjustRightInd w:val="0"/>
              <w:ind w:right="20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Результатом административного действия является получение ответа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на межведомственный информационный </w:t>
            </w:r>
            <w:r w:rsidRPr="002E6CDA">
              <w:rPr>
                <w:rFonts w:ascii="Arial" w:eastAsia="Calibri" w:hAnsi="Arial" w:cs="Arial"/>
                <w:szCs w:val="24"/>
              </w:rPr>
              <w:t>запрос.</w:t>
            </w:r>
          </w:p>
          <w:p w:rsidR="00704B26" w:rsidRPr="002E6CDA" w:rsidRDefault="00457194" w:rsidP="00471C64">
            <w:pPr>
              <w:ind w:right="20" w:firstLine="567"/>
              <w:jc w:val="both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</w:tbl>
    <w:p w:rsidR="00704B26" w:rsidRPr="002E6CDA" w:rsidRDefault="00704B26" w:rsidP="002E6CDA">
      <w:pPr>
        <w:ind w:right="-456"/>
        <w:jc w:val="center"/>
        <w:rPr>
          <w:rFonts w:ascii="Arial" w:eastAsia="Calibri" w:hAnsi="Arial" w:cs="Arial"/>
          <w:szCs w:val="24"/>
          <w:lang w:eastAsia="en-US"/>
        </w:rPr>
        <w:sectPr w:rsidR="00704B26" w:rsidRPr="002E6CDA" w:rsidSect="002E6CDA">
          <w:pgSz w:w="16838" w:h="11906" w:orient="landscape" w:code="9"/>
          <w:pgMar w:top="1134" w:right="1134" w:bottom="709" w:left="1134" w:header="720" w:footer="720" w:gutter="0"/>
          <w:cols w:space="720"/>
          <w:noEndnote/>
          <w:docGrid w:linePitch="299"/>
        </w:sectPr>
      </w:pPr>
    </w:p>
    <w:tbl>
      <w:tblPr>
        <w:tblStyle w:val="TableGrid0"/>
        <w:tblW w:w="15764" w:type="dxa"/>
        <w:tblInd w:w="-601" w:type="dxa"/>
        <w:tblLook w:val="04A0" w:firstRow="1" w:lastRow="0" w:firstColumn="1" w:lastColumn="0" w:noHBand="0" w:noVBand="1"/>
      </w:tblPr>
      <w:tblGrid>
        <w:gridCol w:w="3136"/>
        <w:gridCol w:w="3070"/>
        <w:gridCol w:w="2528"/>
        <w:gridCol w:w="2502"/>
        <w:gridCol w:w="4528"/>
      </w:tblGrid>
      <w:tr w:rsidR="00287463" w:rsidTr="00C95AA4">
        <w:tc>
          <w:tcPr>
            <w:tcW w:w="15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704B26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</w:p>
          <w:p w:rsidR="00704B26" w:rsidRPr="002E6CDA" w:rsidRDefault="00457194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3. Принятие решения о предоставлении</w:t>
            </w:r>
          </w:p>
          <w:p w:rsidR="00704B26" w:rsidRPr="002E6CDA" w:rsidRDefault="00457194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(об отказе в предоставлении) муниципальной услуги</w:t>
            </w:r>
          </w:p>
          <w:p w:rsidR="00704B26" w:rsidRPr="002E6CDA" w:rsidRDefault="00704B26" w:rsidP="002E6CDA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87463" w:rsidTr="00C95AA4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471C64">
            <w:pPr>
              <w:ind w:right="-122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Место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выполнения административного </w:t>
            </w:r>
            <w:r w:rsidRPr="002E6CDA">
              <w:rPr>
                <w:rFonts w:ascii="Arial" w:hAnsi="Arial" w:cs="Arial"/>
                <w:szCs w:val="24"/>
              </w:rPr>
              <w:t>действия (процедуры)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471C64">
            <w:pPr>
              <w:ind w:right="-24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Наименование административного действия (процедуры)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471C64">
            <w:pPr>
              <w:ind w:right="-55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Срок</w:t>
            </w:r>
            <w:r w:rsidRPr="002E6CDA">
              <w:rPr>
                <w:rFonts w:ascii="Arial" w:hAnsi="Arial" w:cs="Arial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471C64">
            <w:pPr>
              <w:ind w:right="-102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Критерии принятия решения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471C64">
            <w:pPr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Требования к порядку выполнения административных процедур (действий)</w:t>
            </w:r>
          </w:p>
        </w:tc>
      </w:tr>
      <w:tr w:rsidR="00287463" w:rsidTr="00C95AA4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FB106F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Администрация/ВИС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432A0">
            <w:pPr>
              <w:ind w:right="-24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Проверка отсутствия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или наличия оснований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для отказа 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в предоставлении муниципальной услуги, подготовка проекта решения о предоставлении (об отказе </w:t>
            </w:r>
            <w:r w:rsidRPr="002E6CDA">
              <w:rPr>
                <w:rFonts w:ascii="Arial" w:hAnsi="Arial" w:cs="Arial"/>
                <w:szCs w:val="24"/>
              </w:rPr>
              <w:br/>
              <w:t>в предоставлении) муниципальной услуги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432A0">
            <w:pPr>
              <w:ind w:right="-55"/>
              <w:rPr>
                <w:rFonts w:ascii="Arial" w:eastAsia="Calibri" w:hAnsi="Arial" w:cs="Arial"/>
                <w:szCs w:val="24"/>
                <w:highlight w:val="red"/>
              </w:rPr>
            </w:pPr>
            <w:r w:rsidRPr="002E6CDA">
              <w:rPr>
                <w:rFonts w:ascii="Arial" w:hAnsi="Arial" w:cs="Arial"/>
                <w:szCs w:val="24"/>
              </w:rPr>
              <w:t>1 (Один) рабочий день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432A0">
            <w:pPr>
              <w:ind w:right="40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Отсутствие или наличие основания для отказа </w:t>
            </w:r>
            <w:r w:rsidRPr="002E6CDA">
              <w:rPr>
                <w:rFonts w:ascii="Arial" w:hAnsi="Arial" w:cs="Arial"/>
                <w:szCs w:val="24"/>
              </w:rPr>
              <w:br/>
              <w:t>в предоставлении муници</w:t>
            </w:r>
            <w:r w:rsidR="00C17449">
              <w:rPr>
                <w:rFonts w:ascii="Arial" w:hAnsi="Arial" w:cs="Arial"/>
                <w:szCs w:val="24"/>
              </w:rPr>
              <w:t xml:space="preserve">пальной услуги </w:t>
            </w:r>
            <w:r w:rsidR="00C17449">
              <w:rPr>
                <w:rFonts w:ascii="Arial" w:hAnsi="Arial" w:cs="Arial"/>
                <w:szCs w:val="24"/>
              </w:rPr>
              <w:br/>
              <w:t xml:space="preserve">в соответствии </w:t>
            </w:r>
            <w:r w:rsidRPr="002E6CDA">
              <w:rPr>
                <w:rFonts w:ascii="Arial" w:hAnsi="Arial" w:cs="Arial"/>
                <w:szCs w:val="24"/>
              </w:rPr>
              <w:t xml:space="preserve">с законодательством Российской Федерации, </w:t>
            </w:r>
            <w:r w:rsidRPr="002E6CDA">
              <w:rPr>
                <w:rFonts w:ascii="Arial" w:hAnsi="Arial" w:cs="Arial"/>
                <w:szCs w:val="24"/>
              </w:rPr>
              <w:br/>
              <w:t>в том числе Административным регламентом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26" w:rsidRPr="002E6CDA" w:rsidRDefault="00457194" w:rsidP="00F13BD3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Должностное лицо, муниципальный служащий, работник Администрации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на основании собранного комплекта документов, исход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я из критериев предоставления муниципальной услуги, установленных Административным регламентом, определяет возможность предоставления муниципальной услуги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и формирует в ВИС проект решения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о предоставлении муниципальной услуги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по форме согласно Приложени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ю 1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к Административному регламенту или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об отказе в ее предоставлении по форме согласно Приложению 2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к Административному регламенту.</w:t>
            </w:r>
          </w:p>
          <w:p w:rsidR="00704B26" w:rsidRPr="002E6CDA" w:rsidRDefault="00457194" w:rsidP="0091357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Результатом административного действия является установление наличия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или отсутствия оснований для отказа </w:t>
            </w:r>
            <w:r w:rsidRPr="002E6CDA">
              <w:rPr>
                <w:rFonts w:ascii="Arial" w:eastAsia="Calibri" w:hAnsi="Arial" w:cs="Arial"/>
                <w:szCs w:val="24"/>
              </w:rPr>
              <w:br/>
            </w:r>
            <w:r w:rsidRPr="002E6CDA">
              <w:rPr>
                <w:rFonts w:ascii="Arial" w:eastAsia="Calibri" w:hAnsi="Arial" w:cs="Arial"/>
                <w:szCs w:val="24"/>
              </w:rPr>
              <w:t xml:space="preserve">в предоставлении муниципальной услуги, принятие решения о предоставлении муниципальной </w:t>
            </w:r>
            <w:r w:rsidRPr="002E6CDA">
              <w:rPr>
                <w:rFonts w:ascii="Arial" w:eastAsia="Calibri" w:hAnsi="Arial" w:cs="Arial"/>
                <w:szCs w:val="24"/>
              </w:rPr>
              <w:lastRenderedPageBreak/>
              <w:t xml:space="preserve">услуги или об отказе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в ее предоставлении.</w:t>
            </w:r>
          </w:p>
          <w:p w:rsidR="00704B26" w:rsidRPr="002E6CDA" w:rsidRDefault="00457194" w:rsidP="0091357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Результат фиксируется в виде проекта решения о предоставлении муниципальной услуги или об отказе в ее предоставлении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в ВИС</w:t>
            </w:r>
          </w:p>
        </w:tc>
      </w:tr>
      <w:tr w:rsidR="00287463" w:rsidTr="00C95AA4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FB106F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lastRenderedPageBreak/>
              <w:t>А</w:t>
            </w:r>
            <w:r w:rsidRPr="002E6CDA">
              <w:rPr>
                <w:rFonts w:ascii="Arial" w:hAnsi="Arial" w:cs="Arial"/>
                <w:szCs w:val="24"/>
              </w:rPr>
              <w:t>дминистрация/ВИС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B36331">
            <w:pPr>
              <w:ind w:right="-24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Рассмотрение проекта решения о </w:t>
            </w:r>
            <w:r w:rsidRPr="002E6CDA">
              <w:rPr>
                <w:rFonts w:ascii="Arial" w:hAnsi="Arial" w:cs="Arial"/>
                <w:szCs w:val="24"/>
              </w:rPr>
              <w:t xml:space="preserve">предоставлении (об отказе </w:t>
            </w:r>
            <w:r w:rsidRPr="002E6CDA">
              <w:rPr>
                <w:rFonts w:ascii="Arial" w:hAnsi="Arial" w:cs="Arial"/>
                <w:szCs w:val="24"/>
              </w:rPr>
              <w:br/>
              <w:t>в предоставлении) муниципальной услуги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B36331">
            <w:pPr>
              <w:ind w:right="-55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1 (Один) рабочий день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B36331">
            <w:pPr>
              <w:ind w:right="-102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26" w:rsidRPr="002E6CDA" w:rsidRDefault="00457194" w:rsidP="0091357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законодательства Российской Федерации, в том числе Административного регламента, полноты и качества предоставления муниципальной услуги,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а такж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е осуществляет контроль сроков предоставления муниципальной услуги, подписывает проект решения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о предоставлении муниципальной услуги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или об отказе в ее предоставлении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с использованием усиленной квалифицированной электронной подписи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и направляет должнос</w:t>
            </w:r>
            <w:r w:rsidRPr="002E6CDA">
              <w:rPr>
                <w:rFonts w:ascii="Arial" w:eastAsia="Calibri" w:hAnsi="Arial" w:cs="Arial"/>
                <w:szCs w:val="24"/>
              </w:rPr>
              <w:t>тному лицу, муниципальному служащему, работнику Администрации для выдачи (направления) результата предоставления муниципальной услуги заявителю.</w:t>
            </w:r>
          </w:p>
          <w:p w:rsidR="00704B26" w:rsidRPr="002E6CDA" w:rsidRDefault="00457194" w:rsidP="00913578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Решение о предоставлении (об отказе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в предоставлении) муниципальной </w:t>
            </w:r>
            <w:r w:rsidRPr="002E6CDA">
              <w:rPr>
                <w:rFonts w:ascii="Arial" w:eastAsia="Calibri" w:hAnsi="Arial" w:cs="Arial"/>
                <w:szCs w:val="24"/>
              </w:rPr>
              <w:lastRenderedPageBreak/>
              <w:t xml:space="preserve">услуги принимается в течение 1 (Одного) </w:t>
            </w:r>
            <w:r w:rsidRPr="002E6CDA">
              <w:rPr>
                <w:rFonts w:ascii="Arial" w:eastAsia="Calibri" w:hAnsi="Arial" w:cs="Arial"/>
                <w:szCs w:val="24"/>
              </w:rPr>
              <w:t>рабочего дня.</w:t>
            </w:r>
          </w:p>
          <w:p w:rsidR="00704B26" w:rsidRPr="002E6CDA" w:rsidRDefault="00457194" w:rsidP="0091357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Результатом административного действия является утверждение и подписание, в том числе усиленной квалифицированной электронной подписью, решения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о предоставлении муниципальной услуги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или отказ в ее предоставлении.</w:t>
            </w:r>
          </w:p>
          <w:p w:rsidR="00704B26" w:rsidRPr="002E6CDA" w:rsidRDefault="00457194" w:rsidP="0091357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Результат фиксируется в ВИС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 в виде решения о предоставлении муниципальной услуги или об отказе в ее предоставлении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в ВИС</w:t>
            </w:r>
          </w:p>
        </w:tc>
      </w:tr>
    </w:tbl>
    <w:p w:rsidR="00704B26" w:rsidRPr="002E6CDA" w:rsidRDefault="00704B26" w:rsidP="00FB106F">
      <w:pPr>
        <w:ind w:left="1080" w:right="-456"/>
        <w:jc w:val="center"/>
        <w:rPr>
          <w:rFonts w:ascii="Arial" w:eastAsia="Calibri" w:hAnsi="Arial" w:cs="Arial"/>
          <w:szCs w:val="24"/>
          <w:lang w:eastAsia="en-US"/>
        </w:rPr>
        <w:sectPr w:rsidR="00704B26" w:rsidRPr="002E6CDA" w:rsidSect="002E6CDA">
          <w:pgSz w:w="16838" w:h="11906" w:orient="landscape" w:code="9"/>
          <w:pgMar w:top="1134" w:right="1134" w:bottom="709" w:left="1134" w:header="720" w:footer="720" w:gutter="0"/>
          <w:cols w:space="720"/>
          <w:noEndnote/>
          <w:docGrid w:linePitch="299"/>
        </w:sectPr>
      </w:pPr>
    </w:p>
    <w:tbl>
      <w:tblPr>
        <w:tblStyle w:val="TableGrid0"/>
        <w:tblW w:w="15905" w:type="dxa"/>
        <w:tblInd w:w="-601" w:type="dxa"/>
        <w:tblLook w:val="04A0" w:firstRow="1" w:lastRow="0" w:firstColumn="1" w:lastColumn="0" w:noHBand="0" w:noVBand="1"/>
      </w:tblPr>
      <w:tblGrid>
        <w:gridCol w:w="3140"/>
        <w:gridCol w:w="3073"/>
        <w:gridCol w:w="2528"/>
        <w:gridCol w:w="2502"/>
        <w:gridCol w:w="4662"/>
      </w:tblGrid>
      <w:tr w:rsidR="00287463" w:rsidTr="00C95AA4">
        <w:tc>
          <w:tcPr>
            <w:tcW w:w="159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26" w:rsidRPr="002E6CDA" w:rsidRDefault="00704B26" w:rsidP="00FB106F">
            <w:pPr>
              <w:ind w:left="1080" w:right="-456"/>
              <w:jc w:val="center"/>
              <w:rPr>
                <w:rFonts w:ascii="Arial" w:hAnsi="Arial" w:cs="Arial"/>
                <w:szCs w:val="24"/>
              </w:rPr>
            </w:pPr>
          </w:p>
          <w:p w:rsidR="00704B26" w:rsidRPr="002E6CDA" w:rsidRDefault="00457194" w:rsidP="00FB106F">
            <w:pPr>
              <w:ind w:left="720"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4. Предоставление результата предоставления муниципальной услуги</w:t>
            </w:r>
          </w:p>
          <w:p w:rsidR="00704B26" w:rsidRPr="002E6CDA" w:rsidRDefault="00704B26" w:rsidP="00FB106F">
            <w:pPr>
              <w:ind w:left="720" w:right="-456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87463" w:rsidTr="00C95AA4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D7A7B">
            <w:pPr>
              <w:ind w:right="-122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Место </w:t>
            </w:r>
            <w:r w:rsidRPr="002E6CDA">
              <w:rPr>
                <w:rFonts w:ascii="Arial" w:hAnsi="Arial" w:cs="Arial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D7A7B">
            <w:pPr>
              <w:ind w:right="-165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Наименование </w:t>
            </w:r>
            <w:r w:rsidRPr="002E6CDA">
              <w:rPr>
                <w:rFonts w:ascii="Arial" w:hAnsi="Arial" w:cs="Arial"/>
                <w:szCs w:val="24"/>
              </w:rPr>
              <w:t>административного действия (процедуры)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D7A7B">
            <w:pPr>
              <w:ind w:right="-40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Срок</w:t>
            </w:r>
            <w:r w:rsidRPr="002E6CDA">
              <w:rPr>
                <w:rFonts w:ascii="Arial" w:hAnsi="Arial" w:cs="Arial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D7A7B">
            <w:pPr>
              <w:ind w:right="-87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Критерии принятия решения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D7A7B">
            <w:pPr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Требования к порядку выполнения административных процедур (действий)</w:t>
            </w:r>
          </w:p>
        </w:tc>
      </w:tr>
      <w:tr w:rsidR="00287463" w:rsidTr="00C95AA4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FB106F">
            <w:pPr>
              <w:ind w:right="-456"/>
              <w:jc w:val="center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Администрация/ВИС/</w:t>
            </w:r>
            <w:r w:rsidRPr="002E6CDA">
              <w:rPr>
                <w:rFonts w:ascii="Arial" w:hAnsi="Arial" w:cs="Arial"/>
                <w:szCs w:val="24"/>
              </w:rPr>
              <w:br/>
              <w:t xml:space="preserve">РПГУ/ </w:t>
            </w:r>
            <w:r w:rsidRPr="002E6CDA">
              <w:rPr>
                <w:rFonts w:ascii="Arial" w:hAnsi="Arial" w:cs="Arial"/>
                <w:szCs w:val="24"/>
              </w:rPr>
              <w:br/>
              <w:t>Модуль МФЦ ЕИС ОУ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53EA0">
            <w:pPr>
              <w:ind w:right="-24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Выдача (направление) </w:t>
            </w:r>
            <w:r w:rsidRPr="002E6CDA">
              <w:rPr>
                <w:rFonts w:ascii="Arial" w:hAnsi="Arial" w:cs="Arial"/>
                <w:szCs w:val="24"/>
              </w:rPr>
              <w:t>результата предоставления муниципальной услуги заявителю посредством РПГУ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53EA0">
            <w:pPr>
              <w:ind w:right="-40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1 (Один) рабочий день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153EA0">
            <w:pPr>
              <w:ind w:right="-40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Соответствие решения требованиям законодательства Российской Федерации, </w:t>
            </w:r>
            <w:r w:rsidRPr="002E6CDA">
              <w:rPr>
                <w:rFonts w:ascii="Arial" w:hAnsi="Arial" w:cs="Arial"/>
                <w:szCs w:val="24"/>
              </w:rPr>
              <w:br/>
              <w:t>в том числе Административному регламенту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26" w:rsidRPr="002E6CDA" w:rsidRDefault="00457194" w:rsidP="0019578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Должностное лицо, муниципальный служащий, рабо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тник Администрации направляет результат предоставления муниципальной услуги в форме электронного документа, подписанного усиленной квалифицированной электронной подписью уполномоченного должностного лица Администрации в Личный кабинет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на РПГУ.</w:t>
            </w:r>
          </w:p>
          <w:p w:rsidR="00704B26" w:rsidRPr="002E6CDA" w:rsidRDefault="00457194" w:rsidP="0019578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Заявитель у</w:t>
            </w:r>
            <w:r w:rsidRPr="002E6CDA">
              <w:rPr>
                <w:rFonts w:ascii="Arial" w:eastAsia="Calibri" w:hAnsi="Arial" w:cs="Arial"/>
                <w:szCs w:val="24"/>
              </w:rPr>
              <w:t>ведомляется о получении результата предоставления муниципальной услуги в Личном кабинете на РПГУ.</w:t>
            </w:r>
          </w:p>
          <w:p w:rsidR="00704B26" w:rsidRPr="002E6CDA" w:rsidRDefault="00457194" w:rsidP="0019578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Результат предоставления муниципальной услуги предоставляется заявителю в течение 1 (Одного) рабочего дня.</w:t>
            </w:r>
          </w:p>
          <w:p w:rsidR="00704B26" w:rsidRPr="002E6CDA" w:rsidRDefault="00457194" w:rsidP="0019578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  <w:lang w:eastAsia="zh-CN"/>
              </w:rPr>
            </w:pPr>
            <w:r w:rsidRPr="002E6CDA">
              <w:rPr>
                <w:rFonts w:ascii="Arial" w:eastAsia="Calibri" w:hAnsi="Arial" w:cs="Arial"/>
                <w:szCs w:val="24"/>
                <w:lang w:eastAsia="zh-CN"/>
              </w:rPr>
              <w:t>Заявитель может получить результат предоставления м</w:t>
            </w:r>
            <w:r w:rsidRPr="002E6CDA">
              <w:rPr>
                <w:rFonts w:ascii="Arial" w:eastAsia="Calibri" w:hAnsi="Arial" w:cs="Arial"/>
                <w:szCs w:val="24"/>
                <w:lang w:eastAsia="zh-CN"/>
              </w:rPr>
              <w:t xml:space="preserve">униципальной услуги </w:t>
            </w:r>
            <w:r w:rsidRPr="002E6CDA">
              <w:rPr>
                <w:rFonts w:ascii="Arial" w:eastAsia="Calibri" w:hAnsi="Arial" w:cs="Arial"/>
                <w:szCs w:val="24"/>
                <w:lang w:eastAsia="zh-CN"/>
              </w:rPr>
              <w:br/>
              <w:t>в любом МФЦ Московской области в виде распечатанного на бумажном носителе экземпляра электронного документа.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right="28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  <w:lang w:eastAsia="zh-CN"/>
              </w:rPr>
              <w:lastRenderedPageBreak/>
              <w:t xml:space="preserve">В этом случае работником МФЦ распечатывается из Модуля МФЦ ЕИС ОУ </w:t>
            </w:r>
            <w:r w:rsidRPr="002E6CDA">
              <w:rPr>
                <w:rFonts w:ascii="Arial" w:eastAsia="Calibri" w:hAnsi="Arial" w:cs="Arial"/>
                <w:szCs w:val="24"/>
                <w:lang w:eastAsia="zh-CN"/>
              </w:rPr>
              <w:br/>
              <w:t xml:space="preserve">на бумажном носителе экземпляр электронного документа, </w:t>
            </w:r>
            <w:r w:rsidRPr="002E6CDA">
              <w:rPr>
                <w:rFonts w:ascii="Arial" w:eastAsia="Calibri" w:hAnsi="Arial" w:cs="Arial"/>
                <w:szCs w:val="24"/>
                <w:lang w:eastAsia="zh-CN"/>
              </w:rPr>
              <w:t>который заверяется подписью уполномоченного работника МФЦ и печатью МФЦ.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right="28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Результатом административного действия является уведомление заявителя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о получении результата предоставления муниципальной услуги, получение результата предоставления муниципальной ус</w:t>
            </w:r>
            <w:r w:rsidRPr="002E6CDA">
              <w:rPr>
                <w:rFonts w:ascii="Arial" w:eastAsia="Calibri" w:hAnsi="Arial" w:cs="Arial"/>
                <w:szCs w:val="24"/>
              </w:rPr>
              <w:t>луги заявителем.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right="28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Результат фиксируется в ВИС, Личном кабинете на РПГУ</w:t>
            </w:r>
          </w:p>
        </w:tc>
      </w:tr>
      <w:tr w:rsidR="00287463" w:rsidTr="00C95AA4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FB106F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lastRenderedPageBreak/>
              <w:t>Администрация/ВИС/</w:t>
            </w:r>
          </w:p>
          <w:p w:rsidR="00704B26" w:rsidRPr="002E6CDA" w:rsidRDefault="00457194" w:rsidP="00FB106F">
            <w:pPr>
              <w:ind w:right="-456"/>
              <w:jc w:val="center"/>
              <w:rPr>
                <w:rFonts w:ascii="Arial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Модуль МФЦ ЕИС ОУ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EC07A1">
            <w:pPr>
              <w:ind w:left="-102" w:right="-165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Выдача (направление) результата предоставления муниципальной услуги заявителю </w:t>
            </w:r>
            <w:r w:rsidRPr="002E6CDA">
              <w:rPr>
                <w:rFonts w:ascii="Arial" w:hAnsi="Arial" w:cs="Arial"/>
                <w:szCs w:val="24"/>
              </w:rPr>
              <w:br/>
              <w:t>в Администрации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EC07A1">
            <w:pPr>
              <w:ind w:right="-40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>1 (Один) рабочий день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26" w:rsidRPr="002E6CDA" w:rsidRDefault="00457194" w:rsidP="00EC07A1">
            <w:pPr>
              <w:ind w:right="-87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hAnsi="Arial" w:cs="Arial"/>
                <w:szCs w:val="24"/>
              </w:rPr>
              <w:t xml:space="preserve">Соответствие решения требованиям законодательства Российской Федерации, </w:t>
            </w:r>
            <w:r w:rsidRPr="002E6CDA">
              <w:rPr>
                <w:rFonts w:ascii="Arial" w:hAnsi="Arial" w:cs="Arial"/>
                <w:szCs w:val="24"/>
              </w:rPr>
              <w:br/>
              <w:t>в том числе Административному регламенту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26" w:rsidRPr="002E6CDA" w:rsidRDefault="00457194" w:rsidP="00D0419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Заявитель уведомляется по телефону, адресу электронной почты, указанным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в запросе, о готовности к выдаче результата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в Администрации, о напра</w:t>
            </w:r>
            <w:r w:rsidRPr="002E6CDA">
              <w:rPr>
                <w:rFonts w:ascii="Arial" w:eastAsia="Calibri" w:hAnsi="Arial" w:cs="Arial"/>
                <w:szCs w:val="24"/>
              </w:rPr>
              <w:t>влении результата муниципальной услуги почтовым отправлением, по электронной почте.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Результат предоставления муниципальной услуги предоставляется заявителю в течение 1 (Одного) рабочего дня.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right="28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Должностное лицо, муниципальный служащий, работник Администрации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 xml:space="preserve">при выдаче результата </w:t>
            </w:r>
            <w:r w:rsidRPr="002E6CDA">
              <w:rPr>
                <w:rFonts w:ascii="Arial" w:eastAsia="Calibri" w:hAnsi="Arial" w:cs="Arial"/>
                <w:szCs w:val="24"/>
              </w:rPr>
              <w:lastRenderedPageBreak/>
              <w:t>предоставления муниципальной услуги проверяет документы, удостоверяющие личность заявителя.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right="28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После установления личности заявителя должностное лицо Администрации выдает заявителю результат предоставления муниципальной услуги.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right="28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Должност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ное лицо, муниципальный служащий, работник Администрации формирует расписку о выдаче результата предоставления муниципальной услуги, распечатывает ее в 1 экземпляре, подписывает и передает ее на подпись заявителю (данный экземпляр расписки хранится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в Адми</w:t>
            </w:r>
            <w:r w:rsidRPr="002E6CDA">
              <w:rPr>
                <w:rFonts w:ascii="Arial" w:eastAsia="Calibri" w:hAnsi="Arial" w:cs="Arial"/>
                <w:szCs w:val="24"/>
              </w:rPr>
              <w:t>нистрации).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right="28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 xml:space="preserve">Либо должностное лицо, муниципальный служащий, работник Администрации направляет заявителю результат предоставления муниципальной услуги почтовым отправлением,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по электронной почте.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right="28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Результатом административного действия является уведомление з</w:t>
            </w:r>
            <w:r w:rsidRPr="002E6CDA">
              <w:rPr>
                <w:rFonts w:ascii="Arial" w:eastAsia="Calibri" w:hAnsi="Arial" w:cs="Arial"/>
                <w:szCs w:val="24"/>
              </w:rPr>
              <w:t xml:space="preserve">аявителя </w:t>
            </w:r>
            <w:r w:rsidRPr="002E6CDA">
              <w:rPr>
                <w:rFonts w:ascii="Arial" w:eastAsia="Calibri" w:hAnsi="Arial" w:cs="Arial"/>
                <w:szCs w:val="24"/>
              </w:rPr>
              <w:br/>
              <w:t>о получении результата предоставления муниципальной услуги, получение результата предоставления муниципальной услуги заявителем.</w:t>
            </w:r>
          </w:p>
          <w:p w:rsidR="00704B26" w:rsidRPr="002E6CDA" w:rsidRDefault="00457194" w:rsidP="00D0419A">
            <w:pPr>
              <w:autoSpaceDE w:val="0"/>
              <w:autoSpaceDN w:val="0"/>
              <w:adjustRightInd w:val="0"/>
              <w:ind w:right="28" w:firstLine="567"/>
              <w:jc w:val="both"/>
              <w:rPr>
                <w:rFonts w:ascii="Arial" w:eastAsia="Calibri" w:hAnsi="Arial" w:cs="Arial"/>
                <w:szCs w:val="24"/>
              </w:rPr>
            </w:pPr>
            <w:r w:rsidRPr="002E6CDA">
              <w:rPr>
                <w:rFonts w:ascii="Arial" w:eastAsia="Calibri" w:hAnsi="Arial" w:cs="Arial"/>
                <w:szCs w:val="24"/>
              </w:rPr>
              <w:t>Результат фиксируется в ВИС</w:t>
            </w:r>
          </w:p>
        </w:tc>
      </w:tr>
      <w:bookmarkEnd w:id="2"/>
      <w:bookmarkEnd w:id="7"/>
      <w:bookmarkEnd w:id="8"/>
      <w:bookmarkEnd w:id="9"/>
      <w:bookmarkEnd w:id="12"/>
      <w:bookmarkEnd w:id="13"/>
      <w:bookmarkEnd w:id="14"/>
    </w:tbl>
    <w:p w:rsidR="004768E3" w:rsidRPr="002E6CDA" w:rsidRDefault="004768E3" w:rsidP="002E6CDA">
      <w:pPr>
        <w:spacing w:after="160" w:line="259" w:lineRule="auto"/>
        <w:ind w:right="-456"/>
        <w:rPr>
          <w:rFonts w:ascii="Arial" w:eastAsia="Calibri" w:hAnsi="Arial" w:cs="Arial"/>
          <w:szCs w:val="24"/>
          <w:lang w:eastAsia="en-US"/>
        </w:rPr>
      </w:pPr>
    </w:p>
    <w:sectPr w:rsidR="004768E3" w:rsidRPr="002E6CDA" w:rsidSect="002E6CDA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194" w:rsidRDefault="00457194">
      <w:r>
        <w:separator/>
      </w:r>
    </w:p>
  </w:endnote>
  <w:endnote w:type="continuationSeparator" w:id="0">
    <w:p w:rsidR="00457194" w:rsidRDefault="00457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subsetted="1" w:fontKey="{29AC3AD7-D0C2-4630-8A8A-DBB330F803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2" w:fontKey="{4BCAFF9F-61FB-413F-A0F7-45E02139ADB9}"/>
    <w:embedBold r:id="rId3" w:fontKey="{01DB35EA-B8E1-43FD-9E75-AA786C8A3517}"/>
    <w:embedBoldItalic r:id="rId4" w:fontKey="{53661333-F3AB-40F6-B592-9B802EC4C3E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C6" w:rsidRDefault="00EA62C6">
    <w:pPr>
      <w:tabs>
        <w:tab w:val="center" w:pos="4677"/>
        <w:tab w:val="right" w:pos="9355"/>
      </w:tabs>
      <w:rPr>
        <w:rFonts w:ascii="Calibri" w:eastAsia="Calibri" w:hAnsi="Calibri"/>
        <w:sz w:val="22"/>
        <w:szCs w:val="22"/>
        <w:lang w:eastAsia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C6" w:rsidRDefault="00EA62C6">
    <w:pPr>
      <w:tabs>
        <w:tab w:val="center" w:pos="4677"/>
        <w:tab w:val="right" w:pos="9355"/>
      </w:tabs>
      <w:rPr>
        <w:rFonts w:ascii="Calibri" w:eastAsia="Calibri" w:hAnsi="Calibri"/>
        <w:sz w:val="22"/>
        <w:szCs w:val="22"/>
        <w:lang w:eastAsia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C6" w:rsidRDefault="00EA62C6">
    <w:pPr>
      <w:tabs>
        <w:tab w:val="center" w:pos="4677"/>
        <w:tab w:val="right" w:pos="9355"/>
      </w:tabs>
      <w:rPr>
        <w:rFonts w:ascii="Calibri" w:eastAsia="Calibri" w:hAnsi="Calibri"/>
        <w:sz w:val="22"/>
        <w:szCs w:val="22"/>
        <w:lang w:eastAsia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B26" w:rsidRPr="00FF3AC8" w:rsidRDefault="00704B26" w:rsidP="00113C60">
    <w:pPr>
      <w:tabs>
        <w:tab w:val="center" w:pos="4677"/>
        <w:tab w:val="right" w:pos="9355"/>
      </w:tabs>
      <w:ind w:right="360"/>
      <w:rPr>
        <w:rFonts w:ascii="Calibri" w:eastAsia="Calibri" w:hAnsi="Calibri"/>
        <w:sz w:val="22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194" w:rsidRDefault="00457194">
      <w:r>
        <w:separator/>
      </w:r>
    </w:p>
  </w:footnote>
  <w:footnote w:type="continuationSeparator" w:id="0">
    <w:p w:rsidR="00457194" w:rsidRDefault="00457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F6B" w:rsidRDefault="00457194" w:rsidP="00F907FA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2D1F6B" w:rsidRDefault="002D1F6B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F6B" w:rsidRDefault="002D1F6B" w:rsidP="00F907FA">
    <w:pPr>
      <w:pStyle w:val="ad"/>
      <w:framePr w:wrap="around" w:vAnchor="text" w:hAnchor="margin" w:xAlign="center" w:y="1"/>
      <w:rPr>
        <w:rStyle w:val="af"/>
      </w:rPr>
    </w:pPr>
  </w:p>
  <w:p w:rsidR="002D1F6B" w:rsidRDefault="002D1F6B" w:rsidP="00911F14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C6" w:rsidRDefault="00EA62C6">
    <w:pPr>
      <w:tabs>
        <w:tab w:val="center" w:pos="4677"/>
        <w:tab w:val="right" w:pos="9355"/>
      </w:tabs>
      <w:rPr>
        <w:rFonts w:ascii="Calibri" w:eastAsia="Calibri" w:hAnsi="Calibri"/>
        <w:sz w:val="22"/>
        <w:szCs w:val="22"/>
        <w:lang w:eastAsia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C6" w:rsidRDefault="00EA62C6">
    <w:pPr>
      <w:tabs>
        <w:tab w:val="center" w:pos="4677"/>
        <w:tab w:val="right" w:pos="9355"/>
      </w:tabs>
      <w:rPr>
        <w:rFonts w:ascii="Calibri" w:eastAsia="Calibri" w:hAnsi="Calibri"/>
        <w:sz w:val="22"/>
        <w:szCs w:val="22"/>
        <w:lang w:eastAsia="en-U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C6" w:rsidRDefault="00EA62C6">
    <w:pPr>
      <w:tabs>
        <w:tab w:val="center" w:pos="4677"/>
        <w:tab w:val="right" w:pos="9355"/>
      </w:tabs>
      <w:rPr>
        <w:rFonts w:ascii="Calibri" w:eastAsia="Calibri" w:hAnsi="Calibri"/>
        <w:sz w:val="22"/>
        <w:szCs w:val="22"/>
        <w:lang w:eastAsia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B26" w:rsidRPr="004A4704" w:rsidRDefault="00704B26" w:rsidP="004A4704">
    <w:pPr>
      <w:tabs>
        <w:tab w:val="center" w:pos="4677"/>
        <w:tab w:val="right" w:pos="9355"/>
      </w:tabs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824A2CD"/>
    <w:multiLevelType w:val="hybridMultilevel"/>
    <w:tmpl w:val="C7872A71"/>
    <w:lvl w:ilvl="0" w:tplc="89EC92EA">
      <w:start w:val="1"/>
      <w:numFmt w:val="decimal"/>
      <w:lvlText w:val=""/>
      <w:lvlJc w:val="left"/>
    </w:lvl>
    <w:lvl w:ilvl="1" w:tplc="9CD878F4">
      <w:numFmt w:val="decimal"/>
      <w:lvlText w:val=""/>
      <w:lvlJc w:val="left"/>
    </w:lvl>
    <w:lvl w:ilvl="2" w:tplc="889E87EC">
      <w:numFmt w:val="decimal"/>
      <w:lvlText w:val=""/>
      <w:lvlJc w:val="left"/>
    </w:lvl>
    <w:lvl w:ilvl="3" w:tplc="D222E418">
      <w:numFmt w:val="decimal"/>
      <w:lvlText w:val=""/>
      <w:lvlJc w:val="left"/>
    </w:lvl>
    <w:lvl w:ilvl="4" w:tplc="17E2BD48">
      <w:numFmt w:val="decimal"/>
      <w:lvlText w:val=""/>
      <w:lvlJc w:val="left"/>
    </w:lvl>
    <w:lvl w:ilvl="5" w:tplc="E6142E92">
      <w:numFmt w:val="decimal"/>
      <w:lvlText w:val=""/>
      <w:lvlJc w:val="left"/>
    </w:lvl>
    <w:lvl w:ilvl="6" w:tplc="030C5646">
      <w:numFmt w:val="decimal"/>
      <w:lvlText w:val=""/>
      <w:lvlJc w:val="left"/>
    </w:lvl>
    <w:lvl w:ilvl="7" w:tplc="34D2BE9E">
      <w:numFmt w:val="decimal"/>
      <w:lvlText w:val=""/>
      <w:lvlJc w:val="left"/>
    </w:lvl>
    <w:lvl w:ilvl="8" w:tplc="56102686">
      <w:numFmt w:val="decimal"/>
      <w:lvlText w:val=""/>
      <w:lvlJc w:val="left"/>
    </w:lvl>
  </w:abstractNum>
  <w:abstractNum w:abstractNumId="1">
    <w:nsid w:val="08FE0483"/>
    <w:multiLevelType w:val="hybridMultilevel"/>
    <w:tmpl w:val="65A5C29E"/>
    <w:lvl w:ilvl="0" w:tplc="15687408">
      <w:start w:val="1"/>
      <w:numFmt w:val="decimal"/>
      <w:lvlText w:val=""/>
      <w:lvlJc w:val="left"/>
    </w:lvl>
    <w:lvl w:ilvl="1" w:tplc="E0DCF2F6">
      <w:numFmt w:val="decimal"/>
      <w:lvlText w:val=""/>
      <w:lvlJc w:val="left"/>
    </w:lvl>
    <w:lvl w:ilvl="2" w:tplc="5C2A4D26">
      <w:numFmt w:val="decimal"/>
      <w:lvlText w:val=""/>
      <w:lvlJc w:val="left"/>
    </w:lvl>
    <w:lvl w:ilvl="3" w:tplc="3A961C1C">
      <w:numFmt w:val="decimal"/>
      <w:lvlText w:val=""/>
      <w:lvlJc w:val="left"/>
    </w:lvl>
    <w:lvl w:ilvl="4" w:tplc="BC767E06">
      <w:numFmt w:val="decimal"/>
      <w:lvlText w:val=""/>
      <w:lvlJc w:val="left"/>
    </w:lvl>
    <w:lvl w:ilvl="5" w:tplc="1AA20A10">
      <w:numFmt w:val="decimal"/>
      <w:lvlText w:val=""/>
      <w:lvlJc w:val="left"/>
    </w:lvl>
    <w:lvl w:ilvl="6" w:tplc="661816C2">
      <w:numFmt w:val="decimal"/>
      <w:lvlText w:val=""/>
      <w:lvlJc w:val="left"/>
    </w:lvl>
    <w:lvl w:ilvl="7" w:tplc="648A81B0">
      <w:numFmt w:val="decimal"/>
      <w:lvlText w:val=""/>
      <w:lvlJc w:val="left"/>
    </w:lvl>
    <w:lvl w:ilvl="8" w:tplc="DDEE81CE">
      <w:numFmt w:val="decimal"/>
      <w:lvlText w:val=""/>
      <w:lvlJc w:val="left"/>
    </w:lvl>
  </w:abstractNum>
  <w:abstractNum w:abstractNumId="2">
    <w:nsid w:val="0C5A7822"/>
    <w:multiLevelType w:val="singleLevel"/>
    <w:tmpl w:val="262813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641487"/>
    <w:multiLevelType w:val="singleLevel"/>
    <w:tmpl w:val="5810B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83F56BC"/>
    <w:multiLevelType w:val="multilevel"/>
    <w:tmpl w:val="58B69BB2"/>
    <w:lvl w:ilvl="0">
      <w:start w:val="1"/>
      <w:numFmt w:val="decimal"/>
      <w:lvlText w:val="%1."/>
      <w:lvlJc w:val="left"/>
      <w:pPr>
        <w:ind w:left="1125" w:hanging="5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5">
    <w:nsid w:val="4DDD6133"/>
    <w:multiLevelType w:val="multilevel"/>
    <w:tmpl w:val="294CCA58"/>
    <w:lvl w:ilvl="0">
      <w:start w:val="1"/>
      <w:numFmt w:val="decimal"/>
      <w:pStyle w:val="2-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1997" w:hanging="720"/>
      </w:pPr>
      <w:rPr>
        <w:rFonts w:hint="default"/>
        <w:b w:val="0"/>
        <w:i w:val="0"/>
        <w:strike w:val="0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997" w:hanging="720"/>
      </w:pPr>
      <w:rPr>
        <w:rFonts w:hint="default"/>
        <w:strike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6">
    <w:nsid w:val="546F68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6D482B5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72E2C85E"/>
    <w:multiLevelType w:val="hybridMultilevel"/>
    <w:tmpl w:val="40F1678E"/>
    <w:lvl w:ilvl="0" w:tplc="BE5ECBFA">
      <w:start w:val="1"/>
      <w:numFmt w:val="decimal"/>
      <w:lvlText w:val=""/>
      <w:lvlJc w:val="left"/>
    </w:lvl>
    <w:lvl w:ilvl="1" w:tplc="AA785B16">
      <w:numFmt w:val="decimal"/>
      <w:lvlText w:val=""/>
      <w:lvlJc w:val="left"/>
    </w:lvl>
    <w:lvl w:ilvl="2" w:tplc="DB62FA88">
      <w:numFmt w:val="decimal"/>
      <w:lvlText w:val=""/>
      <w:lvlJc w:val="left"/>
    </w:lvl>
    <w:lvl w:ilvl="3" w:tplc="F86854EC">
      <w:numFmt w:val="decimal"/>
      <w:lvlText w:val=""/>
      <w:lvlJc w:val="left"/>
    </w:lvl>
    <w:lvl w:ilvl="4" w:tplc="35C06446">
      <w:numFmt w:val="decimal"/>
      <w:lvlText w:val=""/>
      <w:lvlJc w:val="left"/>
    </w:lvl>
    <w:lvl w:ilvl="5" w:tplc="7228E8CC">
      <w:numFmt w:val="decimal"/>
      <w:lvlText w:val=""/>
      <w:lvlJc w:val="left"/>
    </w:lvl>
    <w:lvl w:ilvl="6" w:tplc="9B16436A">
      <w:numFmt w:val="decimal"/>
      <w:lvlText w:val=""/>
      <w:lvlJc w:val="left"/>
    </w:lvl>
    <w:lvl w:ilvl="7" w:tplc="A90A80E0">
      <w:numFmt w:val="decimal"/>
      <w:lvlText w:val=""/>
      <w:lvlJc w:val="left"/>
    </w:lvl>
    <w:lvl w:ilvl="8" w:tplc="793A2F18">
      <w:numFmt w:val="decimal"/>
      <w:lvlText w:val=""/>
      <w:lvlJc w:val="left"/>
    </w:lvl>
  </w:abstractNum>
  <w:abstractNum w:abstractNumId="9">
    <w:nsid w:val="7497C259"/>
    <w:multiLevelType w:val="hybridMultilevel"/>
    <w:tmpl w:val="6006CFAC"/>
    <w:lvl w:ilvl="0" w:tplc="7C180BDA">
      <w:start w:val="1"/>
      <w:numFmt w:val="decimal"/>
      <w:lvlText w:val=""/>
      <w:lvlJc w:val="left"/>
    </w:lvl>
    <w:lvl w:ilvl="1" w:tplc="22EC025A">
      <w:numFmt w:val="decimal"/>
      <w:lvlText w:val=""/>
      <w:lvlJc w:val="left"/>
    </w:lvl>
    <w:lvl w:ilvl="2" w:tplc="B89AA3FC">
      <w:numFmt w:val="decimal"/>
      <w:lvlText w:val=""/>
      <w:lvlJc w:val="left"/>
    </w:lvl>
    <w:lvl w:ilvl="3" w:tplc="8F2E496A">
      <w:numFmt w:val="decimal"/>
      <w:lvlText w:val=""/>
      <w:lvlJc w:val="left"/>
    </w:lvl>
    <w:lvl w:ilvl="4" w:tplc="FBDEF666">
      <w:numFmt w:val="decimal"/>
      <w:lvlText w:val=""/>
      <w:lvlJc w:val="left"/>
    </w:lvl>
    <w:lvl w:ilvl="5" w:tplc="2A42A9D0">
      <w:numFmt w:val="decimal"/>
      <w:lvlText w:val=""/>
      <w:lvlJc w:val="left"/>
    </w:lvl>
    <w:lvl w:ilvl="6" w:tplc="14A8DD36">
      <w:numFmt w:val="decimal"/>
      <w:lvlText w:val=""/>
      <w:lvlJc w:val="left"/>
    </w:lvl>
    <w:lvl w:ilvl="7" w:tplc="DC88CC98">
      <w:numFmt w:val="decimal"/>
      <w:lvlText w:val=""/>
      <w:lvlJc w:val="left"/>
    </w:lvl>
    <w:lvl w:ilvl="8" w:tplc="80DA8F2A">
      <w:numFmt w:val="decimal"/>
      <w:lvlText w:val=""/>
      <w:lvlJc w:val="left"/>
    </w:lvl>
  </w:abstractNum>
  <w:abstractNum w:abstractNumId="10">
    <w:nsid w:val="785072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F8C3F73"/>
    <w:multiLevelType w:val="hybridMultilevel"/>
    <w:tmpl w:val="47DE51FC"/>
    <w:lvl w:ilvl="0" w:tplc="7EF29B8C">
      <w:start w:val="1"/>
      <w:numFmt w:val="decimal"/>
      <w:lvlText w:val=""/>
      <w:lvlJc w:val="left"/>
    </w:lvl>
    <w:lvl w:ilvl="1" w:tplc="F17258EC">
      <w:numFmt w:val="decimal"/>
      <w:lvlText w:val=""/>
      <w:lvlJc w:val="left"/>
    </w:lvl>
    <w:lvl w:ilvl="2" w:tplc="ABC42C10">
      <w:numFmt w:val="decimal"/>
      <w:lvlText w:val=""/>
      <w:lvlJc w:val="left"/>
    </w:lvl>
    <w:lvl w:ilvl="3" w:tplc="D370FB72">
      <w:numFmt w:val="decimal"/>
      <w:lvlText w:val=""/>
      <w:lvlJc w:val="left"/>
    </w:lvl>
    <w:lvl w:ilvl="4" w:tplc="CD2EF8BC">
      <w:numFmt w:val="decimal"/>
      <w:lvlText w:val=""/>
      <w:lvlJc w:val="left"/>
    </w:lvl>
    <w:lvl w:ilvl="5" w:tplc="CDBC417A">
      <w:numFmt w:val="decimal"/>
      <w:lvlText w:val=""/>
      <w:lvlJc w:val="left"/>
    </w:lvl>
    <w:lvl w:ilvl="6" w:tplc="54F6E164">
      <w:numFmt w:val="decimal"/>
      <w:lvlText w:val=""/>
      <w:lvlJc w:val="left"/>
    </w:lvl>
    <w:lvl w:ilvl="7" w:tplc="454E22A8">
      <w:numFmt w:val="decimal"/>
      <w:lvlText w:val=""/>
      <w:lvlJc w:val="left"/>
    </w:lvl>
    <w:lvl w:ilvl="8" w:tplc="D9E609A6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6"/>
  </w:num>
  <w:num w:numId="5">
    <w:abstractNumId w:val="10"/>
  </w:num>
  <w:num w:numId="6">
    <w:abstractNumId w:val="4"/>
  </w:num>
  <w:num w:numId="7">
    <w:abstractNumId w:val="11"/>
  </w:num>
  <w:num w:numId="8">
    <w:abstractNumId w:val="0"/>
  </w:num>
  <w:num w:numId="9">
    <w:abstractNumId w:val="8"/>
  </w:num>
  <w:num w:numId="10">
    <w:abstractNumId w:val="9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0C40"/>
    <w:rsid w:val="000016AE"/>
    <w:rsid w:val="000032CE"/>
    <w:rsid w:val="000038F6"/>
    <w:rsid w:val="0000624F"/>
    <w:rsid w:val="00011E0D"/>
    <w:rsid w:val="00012F9A"/>
    <w:rsid w:val="00013CCF"/>
    <w:rsid w:val="00014BF1"/>
    <w:rsid w:val="00017721"/>
    <w:rsid w:val="00017A62"/>
    <w:rsid w:val="00020C41"/>
    <w:rsid w:val="000268AC"/>
    <w:rsid w:val="00031F77"/>
    <w:rsid w:val="0003207B"/>
    <w:rsid w:val="00032997"/>
    <w:rsid w:val="000353BB"/>
    <w:rsid w:val="00037889"/>
    <w:rsid w:val="00041390"/>
    <w:rsid w:val="00041C83"/>
    <w:rsid w:val="00047E0B"/>
    <w:rsid w:val="00054997"/>
    <w:rsid w:val="000553D2"/>
    <w:rsid w:val="00060E9C"/>
    <w:rsid w:val="00062D5F"/>
    <w:rsid w:val="00064224"/>
    <w:rsid w:val="000672A7"/>
    <w:rsid w:val="00067E8C"/>
    <w:rsid w:val="00076D40"/>
    <w:rsid w:val="0008057C"/>
    <w:rsid w:val="000858BC"/>
    <w:rsid w:val="000872D2"/>
    <w:rsid w:val="00091308"/>
    <w:rsid w:val="00092BB9"/>
    <w:rsid w:val="000A2A56"/>
    <w:rsid w:val="000A5EA7"/>
    <w:rsid w:val="000B4EBF"/>
    <w:rsid w:val="000C08AC"/>
    <w:rsid w:val="000C1157"/>
    <w:rsid w:val="000C628B"/>
    <w:rsid w:val="000C774D"/>
    <w:rsid w:val="000D0DA4"/>
    <w:rsid w:val="000D23FB"/>
    <w:rsid w:val="000D2562"/>
    <w:rsid w:val="000E05B5"/>
    <w:rsid w:val="000E1A7A"/>
    <w:rsid w:val="000E3AEE"/>
    <w:rsid w:val="000F1CA0"/>
    <w:rsid w:val="000F315E"/>
    <w:rsid w:val="00107C11"/>
    <w:rsid w:val="00110486"/>
    <w:rsid w:val="00110AC8"/>
    <w:rsid w:val="00111195"/>
    <w:rsid w:val="001114C6"/>
    <w:rsid w:val="001119B8"/>
    <w:rsid w:val="00111CE5"/>
    <w:rsid w:val="00113C60"/>
    <w:rsid w:val="001159CC"/>
    <w:rsid w:val="001226E3"/>
    <w:rsid w:val="00122C87"/>
    <w:rsid w:val="0012301A"/>
    <w:rsid w:val="00126553"/>
    <w:rsid w:val="00127070"/>
    <w:rsid w:val="0012720C"/>
    <w:rsid w:val="0013508E"/>
    <w:rsid w:val="00137C23"/>
    <w:rsid w:val="001432A0"/>
    <w:rsid w:val="0014479B"/>
    <w:rsid w:val="00144FD8"/>
    <w:rsid w:val="0014577E"/>
    <w:rsid w:val="00152D18"/>
    <w:rsid w:val="00153EA0"/>
    <w:rsid w:val="001540FC"/>
    <w:rsid w:val="001544FE"/>
    <w:rsid w:val="00157338"/>
    <w:rsid w:val="001574B8"/>
    <w:rsid w:val="001575C9"/>
    <w:rsid w:val="00157723"/>
    <w:rsid w:val="0016400F"/>
    <w:rsid w:val="00166351"/>
    <w:rsid w:val="00166EA8"/>
    <w:rsid w:val="0017057A"/>
    <w:rsid w:val="00171081"/>
    <w:rsid w:val="001727DD"/>
    <w:rsid w:val="00172A11"/>
    <w:rsid w:val="00173091"/>
    <w:rsid w:val="0017489B"/>
    <w:rsid w:val="001756FA"/>
    <w:rsid w:val="00175B85"/>
    <w:rsid w:val="00177E80"/>
    <w:rsid w:val="00182752"/>
    <w:rsid w:val="00187458"/>
    <w:rsid w:val="0019578E"/>
    <w:rsid w:val="001A08F4"/>
    <w:rsid w:val="001A5CDB"/>
    <w:rsid w:val="001A64B6"/>
    <w:rsid w:val="001A724E"/>
    <w:rsid w:val="001B3341"/>
    <w:rsid w:val="001B63A1"/>
    <w:rsid w:val="001B66AC"/>
    <w:rsid w:val="001C29EF"/>
    <w:rsid w:val="001C3EA8"/>
    <w:rsid w:val="001C50D3"/>
    <w:rsid w:val="001C64D6"/>
    <w:rsid w:val="001D00A6"/>
    <w:rsid w:val="001D05E9"/>
    <w:rsid w:val="001D37C2"/>
    <w:rsid w:val="001D6B3C"/>
    <w:rsid w:val="001D6EF4"/>
    <w:rsid w:val="001D7A7B"/>
    <w:rsid w:val="001E5552"/>
    <w:rsid w:val="001E696E"/>
    <w:rsid w:val="001F2E30"/>
    <w:rsid w:val="001F484F"/>
    <w:rsid w:val="001F618A"/>
    <w:rsid w:val="001F67CA"/>
    <w:rsid w:val="002013BD"/>
    <w:rsid w:val="00202FCA"/>
    <w:rsid w:val="00203CB1"/>
    <w:rsid w:val="002042E4"/>
    <w:rsid w:val="00204689"/>
    <w:rsid w:val="00204DCC"/>
    <w:rsid w:val="0020703B"/>
    <w:rsid w:val="00212143"/>
    <w:rsid w:val="002130E3"/>
    <w:rsid w:val="00216259"/>
    <w:rsid w:val="00216FE8"/>
    <w:rsid w:val="0022276B"/>
    <w:rsid w:val="0023256D"/>
    <w:rsid w:val="00233D46"/>
    <w:rsid w:val="00234B2B"/>
    <w:rsid w:val="00235827"/>
    <w:rsid w:val="00240048"/>
    <w:rsid w:val="0024432F"/>
    <w:rsid w:val="002456F5"/>
    <w:rsid w:val="00251858"/>
    <w:rsid w:val="00255CB0"/>
    <w:rsid w:val="00263774"/>
    <w:rsid w:val="00264A4A"/>
    <w:rsid w:val="00270147"/>
    <w:rsid w:val="0027038C"/>
    <w:rsid w:val="002723FF"/>
    <w:rsid w:val="0027607D"/>
    <w:rsid w:val="00276A62"/>
    <w:rsid w:val="00280E25"/>
    <w:rsid w:val="002827E3"/>
    <w:rsid w:val="002828B3"/>
    <w:rsid w:val="002858A9"/>
    <w:rsid w:val="00287463"/>
    <w:rsid w:val="0029241A"/>
    <w:rsid w:val="002A122B"/>
    <w:rsid w:val="002A7314"/>
    <w:rsid w:val="002B0ED8"/>
    <w:rsid w:val="002B4D69"/>
    <w:rsid w:val="002B6270"/>
    <w:rsid w:val="002C1652"/>
    <w:rsid w:val="002C1DD5"/>
    <w:rsid w:val="002D0C3D"/>
    <w:rsid w:val="002D1B13"/>
    <w:rsid w:val="002D1F6B"/>
    <w:rsid w:val="002D2DE5"/>
    <w:rsid w:val="002D328B"/>
    <w:rsid w:val="002D7B01"/>
    <w:rsid w:val="002E554D"/>
    <w:rsid w:val="002E6CDA"/>
    <w:rsid w:val="002F1BFD"/>
    <w:rsid w:val="002F2FE0"/>
    <w:rsid w:val="002F57AE"/>
    <w:rsid w:val="00303559"/>
    <w:rsid w:val="00306A94"/>
    <w:rsid w:val="0031321F"/>
    <w:rsid w:val="00313853"/>
    <w:rsid w:val="003139BA"/>
    <w:rsid w:val="00323F1C"/>
    <w:rsid w:val="003247C2"/>
    <w:rsid w:val="00326152"/>
    <w:rsid w:val="003330A3"/>
    <w:rsid w:val="003366F8"/>
    <w:rsid w:val="00337726"/>
    <w:rsid w:val="003400EE"/>
    <w:rsid w:val="00350FA2"/>
    <w:rsid w:val="0035310B"/>
    <w:rsid w:val="00354D8F"/>
    <w:rsid w:val="003605EC"/>
    <w:rsid w:val="00361DB7"/>
    <w:rsid w:val="00362145"/>
    <w:rsid w:val="00362737"/>
    <w:rsid w:val="00363734"/>
    <w:rsid w:val="00363E56"/>
    <w:rsid w:val="0036468A"/>
    <w:rsid w:val="00371004"/>
    <w:rsid w:val="003744E3"/>
    <w:rsid w:val="00374C81"/>
    <w:rsid w:val="003839F9"/>
    <w:rsid w:val="003853CC"/>
    <w:rsid w:val="00387A78"/>
    <w:rsid w:val="00392C04"/>
    <w:rsid w:val="003950CB"/>
    <w:rsid w:val="0039595E"/>
    <w:rsid w:val="0039780D"/>
    <w:rsid w:val="003A0F2E"/>
    <w:rsid w:val="003A1DC0"/>
    <w:rsid w:val="003A367F"/>
    <w:rsid w:val="003A5B60"/>
    <w:rsid w:val="003A76B5"/>
    <w:rsid w:val="003A7AD0"/>
    <w:rsid w:val="003B4948"/>
    <w:rsid w:val="003B5168"/>
    <w:rsid w:val="003C1DAF"/>
    <w:rsid w:val="003C71AF"/>
    <w:rsid w:val="003D30E1"/>
    <w:rsid w:val="003D6E69"/>
    <w:rsid w:val="003E0781"/>
    <w:rsid w:val="003E11B3"/>
    <w:rsid w:val="003E1C61"/>
    <w:rsid w:val="003E6576"/>
    <w:rsid w:val="003F669F"/>
    <w:rsid w:val="003F6916"/>
    <w:rsid w:val="003F74BC"/>
    <w:rsid w:val="003F7796"/>
    <w:rsid w:val="00406999"/>
    <w:rsid w:val="00406E44"/>
    <w:rsid w:val="00407A1E"/>
    <w:rsid w:val="00411A4E"/>
    <w:rsid w:val="00417605"/>
    <w:rsid w:val="0041793D"/>
    <w:rsid w:val="00417D10"/>
    <w:rsid w:val="004207DF"/>
    <w:rsid w:val="00426F51"/>
    <w:rsid w:val="00435EC8"/>
    <w:rsid w:val="00435FFD"/>
    <w:rsid w:val="0043635B"/>
    <w:rsid w:val="00440B6A"/>
    <w:rsid w:val="00441D6C"/>
    <w:rsid w:val="00445D15"/>
    <w:rsid w:val="00453119"/>
    <w:rsid w:val="00453607"/>
    <w:rsid w:val="0045550E"/>
    <w:rsid w:val="0045670D"/>
    <w:rsid w:val="00457194"/>
    <w:rsid w:val="0045729D"/>
    <w:rsid w:val="00457C5E"/>
    <w:rsid w:val="0046211C"/>
    <w:rsid w:val="00462305"/>
    <w:rsid w:val="0046366B"/>
    <w:rsid w:val="00463A2C"/>
    <w:rsid w:val="00471C64"/>
    <w:rsid w:val="0047380F"/>
    <w:rsid w:val="004768E3"/>
    <w:rsid w:val="00476E01"/>
    <w:rsid w:val="0048163B"/>
    <w:rsid w:val="00481C4C"/>
    <w:rsid w:val="004837B1"/>
    <w:rsid w:val="00483981"/>
    <w:rsid w:val="00485CB1"/>
    <w:rsid w:val="004907DC"/>
    <w:rsid w:val="0049099D"/>
    <w:rsid w:val="00491F98"/>
    <w:rsid w:val="004962DB"/>
    <w:rsid w:val="00496F42"/>
    <w:rsid w:val="004A06EF"/>
    <w:rsid w:val="004A3C11"/>
    <w:rsid w:val="004A4704"/>
    <w:rsid w:val="004A5D0B"/>
    <w:rsid w:val="004A70F7"/>
    <w:rsid w:val="004B2219"/>
    <w:rsid w:val="004B3420"/>
    <w:rsid w:val="004B3BE2"/>
    <w:rsid w:val="004B59EA"/>
    <w:rsid w:val="004B7050"/>
    <w:rsid w:val="004B7A1F"/>
    <w:rsid w:val="004C7770"/>
    <w:rsid w:val="004D1535"/>
    <w:rsid w:val="004D5871"/>
    <w:rsid w:val="004D5CA8"/>
    <w:rsid w:val="004E316D"/>
    <w:rsid w:val="004E64A3"/>
    <w:rsid w:val="004E73C5"/>
    <w:rsid w:val="004F0146"/>
    <w:rsid w:val="004F0B97"/>
    <w:rsid w:val="004F27A8"/>
    <w:rsid w:val="004F7956"/>
    <w:rsid w:val="004F7F91"/>
    <w:rsid w:val="00502584"/>
    <w:rsid w:val="00502FC4"/>
    <w:rsid w:val="0050499B"/>
    <w:rsid w:val="005063CE"/>
    <w:rsid w:val="00506865"/>
    <w:rsid w:val="005070E4"/>
    <w:rsid w:val="0051072B"/>
    <w:rsid w:val="00512D35"/>
    <w:rsid w:val="0051422E"/>
    <w:rsid w:val="0051722A"/>
    <w:rsid w:val="005219A6"/>
    <w:rsid w:val="00521D9B"/>
    <w:rsid w:val="00524162"/>
    <w:rsid w:val="005314B6"/>
    <w:rsid w:val="0053510D"/>
    <w:rsid w:val="00541D68"/>
    <w:rsid w:val="005425B7"/>
    <w:rsid w:val="00550059"/>
    <w:rsid w:val="00552DC3"/>
    <w:rsid w:val="00552F8D"/>
    <w:rsid w:val="00553286"/>
    <w:rsid w:val="00554D78"/>
    <w:rsid w:val="00556C56"/>
    <w:rsid w:val="005662BE"/>
    <w:rsid w:val="0057114F"/>
    <w:rsid w:val="0057362D"/>
    <w:rsid w:val="00575A24"/>
    <w:rsid w:val="00575E69"/>
    <w:rsid w:val="00577F9E"/>
    <w:rsid w:val="005803CD"/>
    <w:rsid w:val="00582934"/>
    <w:rsid w:val="00583D5A"/>
    <w:rsid w:val="005969A3"/>
    <w:rsid w:val="00596CAC"/>
    <w:rsid w:val="005A0AAD"/>
    <w:rsid w:val="005A13D0"/>
    <w:rsid w:val="005A702D"/>
    <w:rsid w:val="005A7196"/>
    <w:rsid w:val="005B0C8B"/>
    <w:rsid w:val="005B1876"/>
    <w:rsid w:val="005B4982"/>
    <w:rsid w:val="005B7A30"/>
    <w:rsid w:val="005B7E44"/>
    <w:rsid w:val="005C499E"/>
    <w:rsid w:val="005C507B"/>
    <w:rsid w:val="005D21E7"/>
    <w:rsid w:val="005D4488"/>
    <w:rsid w:val="005F319E"/>
    <w:rsid w:val="0061130F"/>
    <w:rsid w:val="0061290E"/>
    <w:rsid w:val="00614DA1"/>
    <w:rsid w:val="00622309"/>
    <w:rsid w:val="0062323F"/>
    <w:rsid w:val="00623D27"/>
    <w:rsid w:val="00624882"/>
    <w:rsid w:val="006268CC"/>
    <w:rsid w:val="00627D31"/>
    <w:rsid w:val="006331D1"/>
    <w:rsid w:val="00633759"/>
    <w:rsid w:val="0064053F"/>
    <w:rsid w:val="0064237B"/>
    <w:rsid w:val="00642D90"/>
    <w:rsid w:val="00646620"/>
    <w:rsid w:val="00651533"/>
    <w:rsid w:val="0065177A"/>
    <w:rsid w:val="006529B8"/>
    <w:rsid w:val="0065720E"/>
    <w:rsid w:val="006652D9"/>
    <w:rsid w:val="00671D35"/>
    <w:rsid w:val="006756AA"/>
    <w:rsid w:val="006767F5"/>
    <w:rsid w:val="00677430"/>
    <w:rsid w:val="006802E1"/>
    <w:rsid w:val="006845D9"/>
    <w:rsid w:val="0069053D"/>
    <w:rsid w:val="006970FC"/>
    <w:rsid w:val="006A2CDC"/>
    <w:rsid w:val="006A5556"/>
    <w:rsid w:val="006A703B"/>
    <w:rsid w:val="006B00D4"/>
    <w:rsid w:val="006B0539"/>
    <w:rsid w:val="006B0E82"/>
    <w:rsid w:val="006B3A28"/>
    <w:rsid w:val="006B5AEF"/>
    <w:rsid w:val="006B5D29"/>
    <w:rsid w:val="006B6745"/>
    <w:rsid w:val="006B69EC"/>
    <w:rsid w:val="006B6E4A"/>
    <w:rsid w:val="006C21D0"/>
    <w:rsid w:val="006C6C29"/>
    <w:rsid w:val="006D2BB3"/>
    <w:rsid w:val="006D5720"/>
    <w:rsid w:val="006D68C9"/>
    <w:rsid w:val="006D7A5D"/>
    <w:rsid w:val="006E4B3A"/>
    <w:rsid w:val="006E4F45"/>
    <w:rsid w:val="006E503B"/>
    <w:rsid w:val="006E6583"/>
    <w:rsid w:val="006E7E5E"/>
    <w:rsid w:val="006F0745"/>
    <w:rsid w:val="006F0B8D"/>
    <w:rsid w:val="006F116F"/>
    <w:rsid w:val="006F2648"/>
    <w:rsid w:val="006F3FBA"/>
    <w:rsid w:val="006F423F"/>
    <w:rsid w:val="00701728"/>
    <w:rsid w:val="007021EE"/>
    <w:rsid w:val="00704B26"/>
    <w:rsid w:val="00705A8A"/>
    <w:rsid w:val="007073FB"/>
    <w:rsid w:val="0071096B"/>
    <w:rsid w:val="00710E77"/>
    <w:rsid w:val="007208FE"/>
    <w:rsid w:val="00730819"/>
    <w:rsid w:val="00731F8C"/>
    <w:rsid w:val="007363A4"/>
    <w:rsid w:val="0074049B"/>
    <w:rsid w:val="00742A13"/>
    <w:rsid w:val="00742CE2"/>
    <w:rsid w:val="0074373F"/>
    <w:rsid w:val="007439E7"/>
    <w:rsid w:val="00751258"/>
    <w:rsid w:val="007516F9"/>
    <w:rsid w:val="007527F8"/>
    <w:rsid w:val="00753BF6"/>
    <w:rsid w:val="00762D17"/>
    <w:rsid w:val="007634EF"/>
    <w:rsid w:val="00766A81"/>
    <w:rsid w:val="00773223"/>
    <w:rsid w:val="007757EB"/>
    <w:rsid w:val="007774A5"/>
    <w:rsid w:val="007800A9"/>
    <w:rsid w:val="007811ED"/>
    <w:rsid w:val="00783C6B"/>
    <w:rsid w:val="00784C90"/>
    <w:rsid w:val="00785104"/>
    <w:rsid w:val="00786322"/>
    <w:rsid w:val="00787DA8"/>
    <w:rsid w:val="0079105B"/>
    <w:rsid w:val="00795AA9"/>
    <w:rsid w:val="00796B14"/>
    <w:rsid w:val="007973DC"/>
    <w:rsid w:val="007A30AE"/>
    <w:rsid w:val="007A4711"/>
    <w:rsid w:val="007B13D1"/>
    <w:rsid w:val="007B2FAA"/>
    <w:rsid w:val="007B64E0"/>
    <w:rsid w:val="007B6F56"/>
    <w:rsid w:val="007B78FE"/>
    <w:rsid w:val="007D57AF"/>
    <w:rsid w:val="007E31DB"/>
    <w:rsid w:val="007F205A"/>
    <w:rsid w:val="007F741A"/>
    <w:rsid w:val="007F7809"/>
    <w:rsid w:val="0080259D"/>
    <w:rsid w:val="00803BAF"/>
    <w:rsid w:val="00804DCD"/>
    <w:rsid w:val="00806D10"/>
    <w:rsid w:val="008105CC"/>
    <w:rsid w:val="00815728"/>
    <w:rsid w:val="00822C44"/>
    <w:rsid w:val="00834F91"/>
    <w:rsid w:val="0083796F"/>
    <w:rsid w:val="00842F9E"/>
    <w:rsid w:val="00843749"/>
    <w:rsid w:val="00846ADB"/>
    <w:rsid w:val="008476CA"/>
    <w:rsid w:val="008512CB"/>
    <w:rsid w:val="00854759"/>
    <w:rsid w:val="00855568"/>
    <w:rsid w:val="00855DBC"/>
    <w:rsid w:val="008579C3"/>
    <w:rsid w:val="008719C3"/>
    <w:rsid w:val="00874BFB"/>
    <w:rsid w:val="0087529C"/>
    <w:rsid w:val="00877681"/>
    <w:rsid w:val="00880F62"/>
    <w:rsid w:val="00886458"/>
    <w:rsid w:val="00896CC6"/>
    <w:rsid w:val="008A1109"/>
    <w:rsid w:val="008A1F7D"/>
    <w:rsid w:val="008A291C"/>
    <w:rsid w:val="008B3B30"/>
    <w:rsid w:val="008B567A"/>
    <w:rsid w:val="008C2F60"/>
    <w:rsid w:val="008C4C15"/>
    <w:rsid w:val="008C60AB"/>
    <w:rsid w:val="008D3D2D"/>
    <w:rsid w:val="008D4A99"/>
    <w:rsid w:val="008E0794"/>
    <w:rsid w:val="008E0915"/>
    <w:rsid w:val="008E430D"/>
    <w:rsid w:val="008E507B"/>
    <w:rsid w:val="008E78B9"/>
    <w:rsid w:val="008F2BC7"/>
    <w:rsid w:val="008F4933"/>
    <w:rsid w:val="009014BF"/>
    <w:rsid w:val="0090491C"/>
    <w:rsid w:val="00905A29"/>
    <w:rsid w:val="00906745"/>
    <w:rsid w:val="00911F14"/>
    <w:rsid w:val="00913578"/>
    <w:rsid w:val="00913E16"/>
    <w:rsid w:val="009155DF"/>
    <w:rsid w:val="00917008"/>
    <w:rsid w:val="009179B0"/>
    <w:rsid w:val="00917B26"/>
    <w:rsid w:val="00920392"/>
    <w:rsid w:val="0092063D"/>
    <w:rsid w:val="00922C2D"/>
    <w:rsid w:val="00924A8B"/>
    <w:rsid w:val="009252DB"/>
    <w:rsid w:val="0093023C"/>
    <w:rsid w:val="009304D9"/>
    <w:rsid w:val="009369EE"/>
    <w:rsid w:val="00936A68"/>
    <w:rsid w:val="00936CB0"/>
    <w:rsid w:val="00941965"/>
    <w:rsid w:val="00943EEA"/>
    <w:rsid w:val="00945E0D"/>
    <w:rsid w:val="009513B4"/>
    <w:rsid w:val="00952B6D"/>
    <w:rsid w:val="009558F9"/>
    <w:rsid w:val="009574D5"/>
    <w:rsid w:val="00960E91"/>
    <w:rsid w:val="009612C0"/>
    <w:rsid w:val="00963DCD"/>
    <w:rsid w:val="009641E0"/>
    <w:rsid w:val="0096749D"/>
    <w:rsid w:val="00970C6A"/>
    <w:rsid w:val="00977ED7"/>
    <w:rsid w:val="009818E5"/>
    <w:rsid w:val="009860B6"/>
    <w:rsid w:val="009862C8"/>
    <w:rsid w:val="00987E0D"/>
    <w:rsid w:val="00991CB9"/>
    <w:rsid w:val="009952F0"/>
    <w:rsid w:val="00997865"/>
    <w:rsid w:val="009A0A6D"/>
    <w:rsid w:val="009A7965"/>
    <w:rsid w:val="009B2732"/>
    <w:rsid w:val="009B662F"/>
    <w:rsid w:val="009C3437"/>
    <w:rsid w:val="009C4A36"/>
    <w:rsid w:val="009C56D6"/>
    <w:rsid w:val="009C7703"/>
    <w:rsid w:val="009D045F"/>
    <w:rsid w:val="009D1FED"/>
    <w:rsid w:val="009E134A"/>
    <w:rsid w:val="009E147A"/>
    <w:rsid w:val="009E1B2E"/>
    <w:rsid w:val="009E2564"/>
    <w:rsid w:val="009E3D82"/>
    <w:rsid w:val="009E751F"/>
    <w:rsid w:val="009F2362"/>
    <w:rsid w:val="009F3463"/>
    <w:rsid w:val="009F37E1"/>
    <w:rsid w:val="009F3B99"/>
    <w:rsid w:val="009F6D09"/>
    <w:rsid w:val="00A00449"/>
    <w:rsid w:val="00A01824"/>
    <w:rsid w:val="00A02E2E"/>
    <w:rsid w:val="00A06197"/>
    <w:rsid w:val="00A06B67"/>
    <w:rsid w:val="00A075BA"/>
    <w:rsid w:val="00A16CB8"/>
    <w:rsid w:val="00A21ECC"/>
    <w:rsid w:val="00A224A5"/>
    <w:rsid w:val="00A32AF9"/>
    <w:rsid w:val="00A331F7"/>
    <w:rsid w:val="00A33F9E"/>
    <w:rsid w:val="00A3443D"/>
    <w:rsid w:val="00A34C8D"/>
    <w:rsid w:val="00A35391"/>
    <w:rsid w:val="00A357B0"/>
    <w:rsid w:val="00A423E1"/>
    <w:rsid w:val="00A50738"/>
    <w:rsid w:val="00A541AD"/>
    <w:rsid w:val="00A57EB0"/>
    <w:rsid w:val="00A611EB"/>
    <w:rsid w:val="00A62B5E"/>
    <w:rsid w:val="00A637D4"/>
    <w:rsid w:val="00A70D21"/>
    <w:rsid w:val="00A72508"/>
    <w:rsid w:val="00A75038"/>
    <w:rsid w:val="00A80641"/>
    <w:rsid w:val="00A85014"/>
    <w:rsid w:val="00A9471A"/>
    <w:rsid w:val="00A96091"/>
    <w:rsid w:val="00A97CBF"/>
    <w:rsid w:val="00AA0240"/>
    <w:rsid w:val="00AA0335"/>
    <w:rsid w:val="00AA65A6"/>
    <w:rsid w:val="00AB2467"/>
    <w:rsid w:val="00AB3B56"/>
    <w:rsid w:val="00AB4CDD"/>
    <w:rsid w:val="00AB643C"/>
    <w:rsid w:val="00AC212F"/>
    <w:rsid w:val="00AC2AD1"/>
    <w:rsid w:val="00AC31BA"/>
    <w:rsid w:val="00AC43EF"/>
    <w:rsid w:val="00AC662E"/>
    <w:rsid w:val="00AD6609"/>
    <w:rsid w:val="00AE2A65"/>
    <w:rsid w:val="00AE6E6B"/>
    <w:rsid w:val="00AE77C3"/>
    <w:rsid w:val="00AF31D2"/>
    <w:rsid w:val="00AF4033"/>
    <w:rsid w:val="00AF5543"/>
    <w:rsid w:val="00AF63A5"/>
    <w:rsid w:val="00AF7706"/>
    <w:rsid w:val="00B00185"/>
    <w:rsid w:val="00B005C2"/>
    <w:rsid w:val="00B01514"/>
    <w:rsid w:val="00B05289"/>
    <w:rsid w:val="00B067B6"/>
    <w:rsid w:val="00B07014"/>
    <w:rsid w:val="00B129DE"/>
    <w:rsid w:val="00B16711"/>
    <w:rsid w:val="00B168CD"/>
    <w:rsid w:val="00B17017"/>
    <w:rsid w:val="00B200C7"/>
    <w:rsid w:val="00B26101"/>
    <w:rsid w:val="00B30F64"/>
    <w:rsid w:val="00B34680"/>
    <w:rsid w:val="00B36331"/>
    <w:rsid w:val="00B37711"/>
    <w:rsid w:val="00B428A6"/>
    <w:rsid w:val="00B475B9"/>
    <w:rsid w:val="00B5147C"/>
    <w:rsid w:val="00B524B9"/>
    <w:rsid w:val="00B55A5F"/>
    <w:rsid w:val="00B563F5"/>
    <w:rsid w:val="00B6004E"/>
    <w:rsid w:val="00B61DAA"/>
    <w:rsid w:val="00B644BD"/>
    <w:rsid w:val="00B64577"/>
    <w:rsid w:val="00B702FA"/>
    <w:rsid w:val="00B729B8"/>
    <w:rsid w:val="00B73000"/>
    <w:rsid w:val="00B7664A"/>
    <w:rsid w:val="00B774DC"/>
    <w:rsid w:val="00B81863"/>
    <w:rsid w:val="00B8389C"/>
    <w:rsid w:val="00B86425"/>
    <w:rsid w:val="00B86AE2"/>
    <w:rsid w:val="00B87D88"/>
    <w:rsid w:val="00B90F86"/>
    <w:rsid w:val="00B9115E"/>
    <w:rsid w:val="00B93EE5"/>
    <w:rsid w:val="00B94B56"/>
    <w:rsid w:val="00B95DFC"/>
    <w:rsid w:val="00BA0069"/>
    <w:rsid w:val="00BA0BCA"/>
    <w:rsid w:val="00BA3623"/>
    <w:rsid w:val="00BA5CF3"/>
    <w:rsid w:val="00BB0FB3"/>
    <w:rsid w:val="00BB1A7C"/>
    <w:rsid w:val="00BB20FE"/>
    <w:rsid w:val="00BB3C88"/>
    <w:rsid w:val="00BB5B61"/>
    <w:rsid w:val="00BB79FE"/>
    <w:rsid w:val="00BB7BDB"/>
    <w:rsid w:val="00BC2388"/>
    <w:rsid w:val="00BC48AC"/>
    <w:rsid w:val="00BC7049"/>
    <w:rsid w:val="00BC7A63"/>
    <w:rsid w:val="00BD0860"/>
    <w:rsid w:val="00BD3AF7"/>
    <w:rsid w:val="00BD71B7"/>
    <w:rsid w:val="00BE0738"/>
    <w:rsid w:val="00BE2EE1"/>
    <w:rsid w:val="00BE3CAE"/>
    <w:rsid w:val="00BE5CB5"/>
    <w:rsid w:val="00BF0456"/>
    <w:rsid w:val="00BF0F21"/>
    <w:rsid w:val="00BF6BFE"/>
    <w:rsid w:val="00C053BD"/>
    <w:rsid w:val="00C060C4"/>
    <w:rsid w:val="00C07E92"/>
    <w:rsid w:val="00C126BE"/>
    <w:rsid w:val="00C129BF"/>
    <w:rsid w:val="00C141C0"/>
    <w:rsid w:val="00C151FE"/>
    <w:rsid w:val="00C15B74"/>
    <w:rsid w:val="00C17449"/>
    <w:rsid w:val="00C204C1"/>
    <w:rsid w:val="00C23F06"/>
    <w:rsid w:val="00C2566D"/>
    <w:rsid w:val="00C25FD1"/>
    <w:rsid w:val="00C26995"/>
    <w:rsid w:val="00C34B0A"/>
    <w:rsid w:val="00C40945"/>
    <w:rsid w:val="00C41E1C"/>
    <w:rsid w:val="00C42756"/>
    <w:rsid w:val="00C42B4A"/>
    <w:rsid w:val="00C42C10"/>
    <w:rsid w:val="00C46425"/>
    <w:rsid w:val="00C465E2"/>
    <w:rsid w:val="00C500FF"/>
    <w:rsid w:val="00C53955"/>
    <w:rsid w:val="00C569A2"/>
    <w:rsid w:val="00C60268"/>
    <w:rsid w:val="00C62828"/>
    <w:rsid w:val="00C63DCB"/>
    <w:rsid w:val="00C657D1"/>
    <w:rsid w:val="00C72063"/>
    <w:rsid w:val="00C74A8F"/>
    <w:rsid w:val="00C74DC1"/>
    <w:rsid w:val="00C7692D"/>
    <w:rsid w:val="00C806B2"/>
    <w:rsid w:val="00C80A40"/>
    <w:rsid w:val="00C80CCE"/>
    <w:rsid w:val="00C82566"/>
    <w:rsid w:val="00C825B8"/>
    <w:rsid w:val="00C82DD2"/>
    <w:rsid w:val="00C85B3D"/>
    <w:rsid w:val="00C861A1"/>
    <w:rsid w:val="00C861E3"/>
    <w:rsid w:val="00C87DF1"/>
    <w:rsid w:val="00C928F5"/>
    <w:rsid w:val="00C9328C"/>
    <w:rsid w:val="00C93342"/>
    <w:rsid w:val="00C937AE"/>
    <w:rsid w:val="00C93ADB"/>
    <w:rsid w:val="00C94ED2"/>
    <w:rsid w:val="00CA3C67"/>
    <w:rsid w:val="00CA5417"/>
    <w:rsid w:val="00CA64B4"/>
    <w:rsid w:val="00CB2C7D"/>
    <w:rsid w:val="00CB3A39"/>
    <w:rsid w:val="00CB5E17"/>
    <w:rsid w:val="00CC2FCA"/>
    <w:rsid w:val="00CC32EF"/>
    <w:rsid w:val="00CC4C16"/>
    <w:rsid w:val="00CD068B"/>
    <w:rsid w:val="00CD0734"/>
    <w:rsid w:val="00CD3F33"/>
    <w:rsid w:val="00CE0439"/>
    <w:rsid w:val="00CE048A"/>
    <w:rsid w:val="00CE48AB"/>
    <w:rsid w:val="00CE5B95"/>
    <w:rsid w:val="00CF2B91"/>
    <w:rsid w:val="00CF4B10"/>
    <w:rsid w:val="00D03A12"/>
    <w:rsid w:val="00D0419A"/>
    <w:rsid w:val="00D13B09"/>
    <w:rsid w:val="00D16259"/>
    <w:rsid w:val="00D16C2E"/>
    <w:rsid w:val="00D17511"/>
    <w:rsid w:val="00D20CF3"/>
    <w:rsid w:val="00D22862"/>
    <w:rsid w:val="00D2325E"/>
    <w:rsid w:val="00D32A57"/>
    <w:rsid w:val="00D40F87"/>
    <w:rsid w:val="00D44CBF"/>
    <w:rsid w:val="00D4640F"/>
    <w:rsid w:val="00D46E9F"/>
    <w:rsid w:val="00D500C1"/>
    <w:rsid w:val="00D5419B"/>
    <w:rsid w:val="00D55CBD"/>
    <w:rsid w:val="00D573B0"/>
    <w:rsid w:val="00D669A2"/>
    <w:rsid w:val="00D8005D"/>
    <w:rsid w:val="00D81F1E"/>
    <w:rsid w:val="00D823DE"/>
    <w:rsid w:val="00D8552B"/>
    <w:rsid w:val="00D8571F"/>
    <w:rsid w:val="00D87978"/>
    <w:rsid w:val="00D925E5"/>
    <w:rsid w:val="00DA3683"/>
    <w:rsid w:val="00DA55CA"/>
    <w:rsid w:val="00DA58D8"/>
    <w:rsid w:val="00DB0BBF"/>
    <w:rsid w:val="00DB5ACE"/>
    <w:rsid w:val="00DB7344"/>
    <w:rsid w:val="00DC0952"/>
    <w:rsid w:val="00DC1924"/>
    <w:rsid w:val="00DC2A49"/>
    <w:rsid w:val="00DC6034"/>
    <w:rsid w:val="00DD50C2"/>
    <w:rsid w:val="00DD665F"/>
    <w:rsid w:val="00DD7F0B"/>
    <w:rsid w:val="00DF4366"/>
    <w:rsid w:val="00DF5833"/>
    <w:rsid w:val="00E010B5"/>
    <w:rsid w:val="00E045D1"/>
    <w:rsid w:val="00E175DD"/>
    <w:rsid w:val="00E17B17"/>
    <w:rsid w:val="00E17E19"/>
    <w:rsid w:val="00E20FE7"/>
    <w:rsid w:val="00E21E9B"/>
    <w:rsid w:val="00E26415"/>
    <w:rsid w:val="00E27A01"/>
    <w:rsid w:val="00E27A5A"/>
    <w:rsid w:val="00E27F01"/>
    <w:rsid w:val="00E368CE"/>
    <w:rsid w:val="00E37560"/>
    <w:rsid w:val="00E447AF"/>
    <w:rsid w:val="00E52A50"/>
    <w:rsid w:val="00E547A5"/>
    <w:rsid w:val="00E70A5E"/>
    <w:rsid w:val="00E75729"/>
    <w:rsid w:val="00E766B8"/>
    <w:rsid w:val="00E77850"/>
    <w:rsid w:val="00E808F9"/>
    <w:rsid w:val="00E831B0"/>
    <w:rsid w:val="00E860E9"/>
    <w:rsid w:val="00E86207"/>
    <w:rsid w:val="00E865FC"/>
    <w:rsid w:val="00E86CDC"/>
    <w:rsid w:val="00E91E2E"/>
    <w:rsid w:val="00EA05F0"/>
    <w:rsid w:val="00EA1140"/>
    <w:rsid w:val="00EA2ACC"/>
    <w:rsid w:val="00EA62C6"/>
    <w:rsid w:val="00EA63FB"/>
    <w:rsid w:val="00EB0D5C"/>
    <w:rsid w:val="00EB36A4"/>
    <w:rsid w:val="00EB729D"/>
    <w:rsid w:val="00EC07A1"/>
    <w:rsid w:val="00EC087B"/>
    <w:rsid w:val="00EC5DE7"/>
    <w:rsid w:val="00EC63EA"/>
    <w:rsid w:val="00ED1433"/>
    <w:rsid w:val="00EE249B"/>
    <w:rsid w:val="00EE3DBD"/>
    <w:rsid w:val="00EE5CEB"/>
    <w:rsid w:val="00EF1DBF"/>
    <w:rsid w:val="00EF3289"/>
    <w:rsid w:val="00EF3DBF"/>
    <w:rsid w:val="00EF4F9D"/>
    <w:rsid w:val="00EF7723"/>
    <w:rsid w:val="00F00DC0"/>
    <w:rsid w:val="00F012B3"/>
    <w:rsid w:val="00F02CCE"/>
    <w:rsid w:val="00F10476"/>
    <w:rsid w:val="00F12A12"/>
    <w:rsid w:val="00F13BD3"/>
    <w:rsid w:val="00F201A2"/>
    <w:rsid w:val="00F21D18"/>
    <w:rsid w:val="00F224B5"/>
    <w:rsid w:val="00F22FAF"/>
    <w:rsid w:val="00F25D72"/>
    <w:rsid w:val="00F267D5"/>
    <w:rsid w:val="00F27119"/>
    <w:rsid w:val="00F407DD"/>
    <w:rsid w:val="00F4251B"/>
    <w:rsid w:val="00F44C37"/>
    <w:rsid w:val="00F44D89"/>
    <w:rsid w:val="00F46387"/>
    <w:rsid w:val="00F5227B"/>
    <w:rsid w:val="00F54261"/>
    <w:rsid w:val="00F57113"/>
    <w:rsid w:val="00F57E9C"/>
    <w:rsid w:val="00F60337"/>
    <w:rsid w:val="00F61B76"/>
    <w:rsid w:val="00F62805"/>
    <w:rsid w:val="00F63C9A"/>
    <w:rsid w:val="00F63DF3"/>
    <w:rsid w:val="00F66EB7"/>
    <w:rsid w:val="00F6743F"/>
    <w:rsid w:val="00F71844"/>
    <w:rsid w:val="00F7399A"/>
    <w:rsid w:val="00F762E9"/>
    <w:rsid w:val="00F855BB"/>
    <w:rsid w:val="00F8619D"/>
    <w:rsid w:val="00F907FA"/>
    <w:rsid w:val="00F912F8"/>
    <w:rsid w:val="00F928C1"/>
    <w:rsid w:val="00F97784"/>
    <w:rsid w:val="00FA201E"/>
    <w:rsid w:val="00FA3C05"/>
    <w:rsid w:val="00FA677F"/>
    <w:rsid w:val="00FA7AB3"/>
    <w:rsid w:val="00FA7B2A"/>
    <w:rsid w:val="00FB106F"/>
    <w:rsid w:val="00FB25CA"/>
    <w:rsid w:val="00FB4123"/>
    <w:rsid w:val="00FB60F7"/>
    <w:rsid w:val="00FC115F"/>
    <w:rsid w:val="00FC1921"/>
    <w:rsid w:val="00FD0ACE"/>
    <w:rsid w:val="00FD2631"/>
    <w:rsid w:val="00FD2B1F"/>
    <w:rsid w:val="00FD2D96"/>
    <w:rsid w:val="00FD2E2E"/>
    <w:rsid w:val="00FD70AD"/>
    <w:rsid w:val="00FE1BAA"/>
    <w:rsid w:val="00FE47B4"/>
    <w:rsid w:val="00FF1A34"/>
    <w:rsid w:val="00FF1BF4"/>
    <w:rsid w:val="00FF372C"/>
    <w:rsid w:val="00FF3AC8"/>
    <w:rsid w:val="00FF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F7CDF4E-9FD9-40A2-8398-F6D019FC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F9E"/>
    <w:rPr>
      <w:sz w:val="24"/>
    </w:rPr>
  </w:style>
  <w:style w:type="paragraph" w:styleId="1">
    <w:name w:val="heading 1"/>
    <w:basedOn w:val="a"/>
    <w:next w:val="a"/>
    <w:qFormat/>
    <w:rsid w:val="00A33F9E"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"/>
    <w:next w:val="a"/>
    <w:qFormat/>
    <w:rsid w:val="00A33F9E"/>
    <w:pPr>
      <w:keepNext/>
      <w:jc w:val="both"/>
      <w:outlineLvl w:val="1"/>
    </w:pPr>
  </w:style>
  <w:style w:type="paragraph" w:styleId="3">
    <w:name w:val="heading 3"/>
    <w:basedOn w:val="a"/>
    <w:next w:val="a"/>
    <w:qFormat/>
    <w:rsid w:val="00A33F9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A33F9E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33F9E"/>
    <w:pPr>
      <w:jc w:val="center"/>
    </w:pPr>
    <w:rPr>
      <w:b/>
      <w:spacing w:val="40"/>
      <w:sz w:val="28"/>
    </w:rPr>
  </w:style>
  <w:style w:type="paragraph" w:styleId="20">
    <w:name w:val="Body Text 2"/>
    <w:basedOn w:val="a"/>
    <w:rsid w:val="00A33F9E"/>
    <w:pPr>
      <w:jc w:val="both"/>
    </w:pPr>
  </w:style>
  <w:style w:type="paragraph" w:customStyle="1" w:styleId="a4">
    <w:name w:val="Заголовок бланка"/>
    <w:next w:val="a5"/>
    <w:autoRedefine/>
    <w:rsid w:val="00A33F9E"/>
    <w:pPr>
      <w:jc w:val="center"/>
    </w:pPr>
    <w:rPr>
      <w:b/>
      <w:noProof/>
      <w:w w:val="120"/>
      <w:sz w:val="40"/>
    </w:rPr>
  </w:style>
  <w:style w:type="paragraph" w:styleId="a6">
    <w:name w:val="envelope address"/>
    <w:next w:val="a3"/>
    <w:autoRedefine/>
    <w:rsid w:val="00A33F9E"/>
    <w:pPr>
      <w:spacing w:before="240" w:after="380"/>
      <w:jc w:val="center"/>
    </w:pPr>
    <w:rPr>
      <w:b/>
      <w:noProof/>
      <w:w w:val="115"/>
      <w:sz w:val="16"/>
    </w:rPr>
  </w:style>
  <w:style w:type="paragraph" w:styleId="a7">
    <w:name w:val="Document Map"/>
    <w:basedOn w:val="a"/>
    <w:semiHidden/>
    <w:rsid w:val="00AF4033"/>
    <w:pPr>
      <w:shd w:val="clear" w:color="auto" w:fill="000080"/>
    </w:pPr>
    <w:rPr>
      <w:rFonts w:ascii="Tahoma" w:hAnsi="Tahoma" w:cs="Tahoma"/>
      <w:sz w:val="20"/>
    </w:rPr>
  </w:style>
  <w:style w:type="paragraph" w:customStyle="1" w:styleId="a5">
    <w:name w:val="Подзаголовок бданка"/>
    <w:next w:val="a6"/>
    <w:autoRedefine/>
    <w:rsid w:val="00A33F9E"/>
    <w:pPr>
      <w:spacing w:before="120"/>
      <w:jc w:val="center"/>
    </w:pPr>
    <w:rPr>
      <w:b/>
      <w:noProof/>
      <w:spacing w:val="10"/>
      <w:w w:val="115"/>
      <w:sz w:val="22"/>
    </w:rPr>
  </w:style>
  <w:style w:type="paragraph" w:customStyle="1" w:styleId="a8">
    <w:name w:val="Номер и дата"/>
    <w:next w:val="a"/>
    <w:autoRedefine/>
    <w:rsid w:val="00A33F9E"/>
    <w:pPr>
      <w:ind w:left="964"/>
    </w:pPr>
    <w:rPr>
      <w:b/>
      <w:noProof/>
      <w:sz w:val="18"/>
    </w:rPr>
  </w:style>
  <w:style w:type="table" w:styleId="a9">
    <w:name w:val="Table Grid"/>
    <w:basedOn w:val="a1"/>
    <w:rsid w:val="00AB4C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FD2E2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FD2E2E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9D045F"/>
    <w:pPr>
      <w:ind w:left="720"/>
      <w:contextualSpacing/>
    </w:pPr>
  </w:style>
  <w:style w:type="paragraph" w:styleId="ad">
    <w:name w:val="header"/>
    <w:basedOn w:val="a"/>
    <w:link w:val="ae"/>
    <w:rsid w:val="00A06B6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A06B67"/>
    <w:rPr>
      <w:sz w:val="24"/>
    </w:rPr>
  </w:style>
  <w:style w:type="character" w:styleId="af">
    <w:name w:val="page number"/>
    <w:basedOn w:val="a0"/>
    <w:rsid w:val="00A06B67"/>
  </w:style>
  <w:style w:type="paragraph" w:customStyle="1" w:styleId="Default">
    <w:name w:val="Default"/>
    <w:rsid w:val="00731F8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704B2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704B26"/>
    <w:rPr>
      <w:rFonts w:ascii="Calibri" w:eastAsia="Calibri" w:hAnsi="Calibri"/>
      <w:sz w:val="22"/>
      <w:szCs w:val="22"/>
      <w:lang w:eastAsia="en-US"/>
    </w:rPr>
  </w:style>
  <w:style w:type="paragraph" w:customStyle="1" w:styleId="1-">
    <w:name w:val="Рег. Заголовок 1-го уровня регламента"/>
    <w:basedOn w:val="1"/>
    <w:qFormat/>
    <w:rsid w:val="00DD7F0B"/>
    <w:pPr>
      <w:spacing w:before="240" w:after="240" w:line="276" w:lineRule="auto"/>
    </w:pPr>
    <w:rPr>
      <w:bCs/>
      <w:iCs/>
      <w:spacing w:val="0"/>
      <w:sz w:val="28"/>
      <w:szCs w:val="28"/>
    </w:rPr>
  </w:style>
  <w:style w:type="table" w:customStyle="1" w:styleId="TableGrid0">
    <w:name w:val="Table Grid_0"/>
    <w:basedOn w:val="a1"/>
    <w:uiPriority w:val="59"/>
    <w:rsid w:val="00DD7F0B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Рег. Основной текст уровнеь 1.1 (базовый)"/>
    <w:basedOn w:val="a"/>
    <w:qFormat/>
    <w:rsid w:val="00DD7F0B"/>
    <w:pPr>
      <w:numPr>
        <w:ilvl w:val="1"/>
        <w:numId w:val="12"/>
      </w:numPr>
      <w:autoSpaceDE w:val="0"/>
      <w:autoSpaceDN w:val="0"/>
      <w:adjustRightInd w:val="0"/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2-">
    <w:name w:val="Рег. Заголовок 2-го уровня регламента"/>
    <w:basedOn w:val="a"/>
    <w:qFormat/>
    <w:rsid w:val="00DD7F0B"/>
    <w:pPr>
      <w:numPr>
        <w:numId w:val="12"/>
      </w:numPr>
      <w:autoSpaceDE w:val="0"/>
      <w:autoSpaceDN w:val="0"/>
      <w:adjustRightInd w:val="0"/>
      <w:spacing w:before="360" w:after="240"/>
      <w:jc w:val="center"/>
      <w:outlineLvl w:val="1"/>
    </w:pPr>
    <w:rPr>
      <w:rFonts w:eastAsia="Calibri"/>
      <w:b/>
      <w:i/>
      <w:sz w:val="28"/>
      <w:szCs w:val="28"/>
      <w:lang w:eastAsia="en-US"/>
    </w:rPr>
  </w:style>
  <w:style w:type="paragraph" w:customStyle="1" w:styleId="111">
    <w:name w:val="Рег. 1.1.1"/>
    <w:basedOn w:val="a"/>
    <w:qFormat/>
    <w:rsid w:val="00DD7F0B"/>
    <w:pPr>
      <w:numPr>
        <w:ilvl w:val="2"/>
        <w:numId w:val="12"/>
      </w:numPr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ConsPlusNormal">
    <w:name w:val="ConsPlusNormal"/>
    <w:link w:val="ConsPlusNormal0"/>
    <w:uiPriority w:val="99"/>
    <w:qFormat/>
    <w:rsid w:val="00704B26"/>
    <w:pPr>
      <w:autoSpaceDE w:val="0"/>
      <w:autoSpaceDN w:val="0"/>
      <w:adjustRightInd w:val="0"/>
    </w:pPr>
    <w:rPr>
      <w:rFonts w:ascii="Arial" w:eastAsia="Calibri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704B26"/>
    <w:rPr>
      <w:rFonts w:ascii="Arial" w:eastAsia="Calibri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&#1072;&#1085;&#1082;&#1080;%20&#1072;&#1076;&#1084;&#1080;&#1085;&#1080;&#1089;&#1090;&#1088;&#1072;&#1094;&#1080;&#1080;\&#1055;&#1080;&#1089;&#1100;&#1084;&#1086;%20&#1072;&#1076;&#1084;&#1080;&#1085;&#1080;&#1089;&#1090;&#1088;&#1072;&#1094;&#1080;&#1080;%20&#1089;%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3E045-55E7-4A85-B44E-10F8ECAB1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 с реквизитами</Template>
  <TotalTime>9</TotalTime>
  <Pages>27</Pages>
  <Words>5039</Words>
  <Characters>28727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MaeXtro</dc:creator>
  <dc:description>JU$t bEEn CAPuted!</dc:description>
  <cp:lastModifiedBy>User</cp:lastModifiedBy>
  <cp:revision>3</cp:revision>
  <cp:lastPrinted>2025-07-07T08:01:00Z</cp:lastPrinted>
  <dcterms:created xsi:type="dcterms:W3CDTF">2025-07-07T09:01:00Z</dcterms:created>
  <dcterms:modified xsi:type="dcterms:W3CDTF">2025-07-07T14:03:00Z</dcterms:modified>
</cp:coreProperties>
</file>